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9EE" w:rsidRDefault="00DC645D" w:rsidP="00DC645D">
      <w:pPr>
        <w:pStyle w:val="Titre2"/>
      </w:pPr>
      <w:r>
        <w:t>Liaison BAC. PRO. BTS</w:t>
      </w:r>
    </w:p>
    <w:p w:rsidR="00DC645D" w:rsidRDefault="00DC645D" w:rsidP="00DC645D"/>
    <w:p w:rsidR="0046051F" w:rsidRDefault="0046051F" w:rsidP="00DC645D">
      <w:pPr>
        <w:pStyle w:val="Titre5"/>
        <w:rPr>
          <w:lang w:val="fr-FR"/>
        </w:rPr>
      </w:pPr>
      <w:r>
        <w:rPr>
          <w:lang w:val="fr-FR"/>
        </w:rPr>
        <w:t>Constats :</w:t>
      </w:r>
    </w:p>
    <w:p w:rsidR="0046051F" w:rsidRDefault="0046051F" w:rsidP="0046051F">
      <w:pPr>
        <w:pStyle w:val="Titre5"/>
        <w:numPr>
          <w:ilvl w:val="0"/>
          <w:numId w:val="2"/>
        </w:numPr>
        <w:rPr>
          <w:lang w:val="fr-FR"/>
        </w:rPr>
      </w:pPr>
      <w:r>
        <w:rPr>
          <w:lang w:val="fr-FR"/>
        </w:rPr>
        <w:t>La peur</w:t>
      </w:r>
    </w:p>
    <w:p w:rsidR="0046051F" w:rsidRDefault="0046051F" w:rsidP="0046051F">
      <w:pPr>
        <w:pStyle w:val="Titre5"/>
        <w:numPr>
          <w:ilvl w:val="0"/>
          <w:numId w:val="2"/>
        </w:numPr>
        <w:rPr>
          <w:lang w:val="fr-FR"/>
        </w:rPr>
      </w:pPr>
      <w:r>
        <w:rPr>
          <w:lang w:val="fr-FR"/>
        </w:rPr>
        <w:t>Le choix</w:t>
      </w:r>
    </w:p>
    <w:p w:rsidR="0046051F" w:rsidRDefault="0046051F" w:rsidP="0046051F">
      <w:pPr>
        <w:pStyle w:val="Titre5"/>
        <w:numPr>
          <w:ilvl w:val="0"/>
          <w:numId w:val="2"/>
        </w:numPr>
        <w:rPr>
          <w:lang w:val="fr-FR"/>
        </w:rPr>
      </w:pPr>
      <w:r>
        <w:rPr>
          <w:lang w:val="fr-FR"/>
        </w:rPr>
        <w:t>La marche haute</w:t>
      </w:r>
    </w:p>
    <w:p w:rsidR="0046051F" w:rsidRDefault="0046051F" w:rsidP="00DC645D">
      <w:pPr>
        <w:pStyle w:val="Titre5"/>
        <w:rPr>
          <w:lang w:val="fr-FR"/>
        </w:rPr>
      </w:pPr>
    </w:p>
    <w:p w:rsidR="00DC645D" w:rsidRPr="00DC645D" w:rsidRDefault="00DC645D" w:rsidP="00DC645D">
      <w:pPr>
        <w:pStyle w:val="Titre5"/>
        <w:rPr>
          <w:lang w:val="fr-FR"/>
        </w:rPr>
      </w:pPr>
      <w:r w:rsidRPr="00DC645D">
        <w:rPr>
          <w:lang w:val="fr-FR"/>
        </w:rPr>
        <w:t>Quels sont les besoins à proposer aux élèves BAC PRO STS ?</w:t>
      </w:r>
    </w:p>
    <w:p w:rsidR="00DC645D" w:rsidRDefault="00485BF9" w:rsidP="00485BF9">
      <w:pPr>
        <w:pStyle w:val="Titre5"/>
        <w:numPr>
          <w:ilvl w:val="0"/>
          <w:numId w:val="5"/>
        </w:numPr>
        <w:rPr>
          <w:lang w:val="fr-FR"/>
        </w:rPr>
      </w:pPr>
      <w:r>
        <w:rPr>
          <w:lang w:val="fr-FR"/>
        </w:rPr>
        <w:t>Calcul mental (ordre de grandeurs)</w:t>
      </w:r>
    </w:p>
    <w:p w:rsidR="00DC645D" w:rsidRDefault="00DC645D" w:rsidP="00DC645D">
      <w:pPr>
        <w:pStyle w:val="Titre5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En mathématiques : </w:t>
      </w:r>
    </w:p>
    <w:p w:rsidR="00DC645D" w:rsidRDefault="00DC645D" w:rsidP="00DC645D">
      <w:pPr>
        <w:pStyle w:val="Titre5"/>
        <w:numPr>
          <w:ilvl w:val="0"/>
          <w:numId w:val="1"/>
        </w:numPr>
        <w:rPr>
          <w:lang w:val="fr-FR"/>
        </w:rPr>
      </w:pPr>
      <w:r>
        <w:rPr>
          <w:lang w:val="fr-FR"/>
        </w:rPr>
        <w:t>Calcul formel</w:t>
      </w:r>
      <w:r w:rsidR="00485BF9">
        <w:rPr>
          <w:lang w:val="fr-FR"/>
        </w:rPr>
        <w:t xml:space="preserve"> ; numérique ; </w:t>
      </w:r>
      <w:r w:rsidR="00F52218">
        <w:rPr>
          <w:lang w:val="fr-FR"/>
        </w:rPr>
        <w:t>proportionnalités</w:t>
      </w:r>
    </w:p>
    <w:p w:rsidR="00DC645D" w:rsidRDefault="00DC645D" w:rsidP="00DC645D">
      <w:pPr>
        <w:pStyle w:val="Titre5"/>
        <w:numPr>
          <w:ilvl w:val="0"/>
          <w:numId w:val="1"/>
        </w:numPr>
        <w:rPr>
          <w:lang w:val="fr-FR"/>
        </w:rPr>
      </w:pPr>
      <w:r>
        <w:rPr>
          <w:lang w:val="fr-FR"/>
        </w:rPr>
        <w:t>Calcul fractionnaire</w:t>
      </w:r>
    </w:p>
    <w:p w:rsidR="00DC645D" w:rsidRDefault="00DC645D" w:rsidP="00DC645D">
      <w:pPr>
        <w:pStyle w:val="Titre5"/>
        <w:numPr>
          <w:ilvl w:val="0"/>
          <w:numId w:val="1"/>
        </w:numPr>
        <w:rPr>
          <w:lang w:val="fr-FR"/>
        </w:rPr>
      </w:pPr>
      <w:r>
        <w:rPr>
          <w:lang w:val="fr-FR"/>
        </w:rPr>
        <w:t>Résolution d’une équation du 1</w:t>
      </w:r>
      <w:r w:rsidRPr="00DC645D">
        <w:rPr>
          <w:vertAlign w:val="superscript"/>
          <w:lang w:val="fr-FR"/>
        </w:rPr>
        <w:t>er</w:t>
      </w:r>
      <w:r>
        <w:rPr>
          <w:lang w:val="fr-FR"/>
        </w:rPr>
        <w:t xml:space="preserve"> degré</w:t>
      </w:r>
    </w:p>
    <w:p w:rsidR="00DC645D" w:rsidRDefault="00B23176" w:rsidP="00DC645D">
      <w:pPr>
        <w:pStyle w:val="Titre5"/>
        <w:numPr>
          <w:ilvl w:val="0"/>
          <w:numId w:val="1"/>
        </w:numPr>
        <w:rPr>
          <w:lang w:val="fr-FR"/>
        </w:rPr>
      </w:pPr>
      <w:r>
        <w:rPr>
          <w:lang w:val="fr-FR"/>
        </w:rPr>
        <w:t>3 chapitres complémentaires</w:t>
      </w:r>
    </w:p>
    <w:p w:rsidR="00B23176" w:rsidRDefault="00B23176" w:rsidP="00DC645D">
      <w:pPr>
        <w:pStyle w:val="Titre5"/>
        <w:numPr>
          <w:ilvl w:val="0"/>
          <w:numId w:val="1"/>
        </w:numPr>
        <w:rPr>
          <w:lang w:val="fr-FR"/>
        </w:rPr>
      </w:pPr>
      <w:r>
        <w:rPr>
          <w:lang w:val="fr-FR"/>
        </w:rPr>
        <w:t>Manque d’autonomie</w:t>
      </w:r>
    </w:p>
    <w:p w:rsidR="00B23176" w:rsidRDefault="00B23176" w:rsidP="00DC645D">
      <w:pPr>
        <w:pStyle w:val="Titre5"/>
        <w:numPr>
          <w:ilvl w:val="0"/>
          <w:numId w:val="1"/>
        </w:numPr>
        <w:rPr>
          <w:lang w:val="fr-FR"/>
        </w:rPr>
      </w:pPr>
      <w:r>
        <w:rPr>
          <w:lang w:val="fr-FR"/>
        </w:rPr>
        <w:t>Choix de la calculatrice ; uniformisation ?</w:t>
      </w:r>
    </w:p>
    <w:p w:rsidR="0046051F" w:rsidRDefault="0046051F" w:rsidP="0046051F">
      <w:pPr>
        <w:pStyle w:val="Titre5"/>
        <w:ind w:left="1800"/>
        <w:rPr>
          <w:lang w:val="fr-FR"/>
        </w:rPr>
      </w:pPr>
    </w:p>
    <w:p w:rsidR="0046051F" w:rsidRDefault="0046051F" w:rsidP="0046051F">
      <w:pPr>
        <w:pStyle w:val="Titre5"/>
        <w:ind w:left="1800"/>
        <w:rPr>
          <w:lang w:val="fr-FR"/>
        </w:rPr>
      </w:pPr>
      <w:r>
        <w:rPr>
          <w:lang w:val="fr-FR"/>
        </w:rPr>
        <w:t>Propositions</w:t>
      </w:r>
    </w:p>
    <w:p w:rsidR="0046051F" w:rsidRDefault="0046051F" w:rsidP="0046051F">
      <w:pPr>
        <w:pStyle w:val="Titre5"/>
        <w:numPr>
          <w:ilvl w:val="0"/>
          <w:numId w:val="3"/>
        </w:numPr>
        <w:rPr>
          <w:lang w:val="fr-FR"/>
        </w:rPr>
      </w:pPr>
      <w:r>
        <w:rPr>
          <w:lang w:val="fr-FR"/>
        </w:rPr>
        <w:t>E</w:t>
      </w:r>
      <w:r w:rsidR="00485BF9">
        <w:rPr>
          <w:lang w:val="fr-FR"/>
        </w:rPr>
        <w:t xml:space="preserve">ncouragement et </w:t>
      </w:r>
      <w:r>
        <w:rPr>
          <w:lang w:val="fr-FR"/>
        </w:rPr>
        <w:t>motivation</w:t>
      </w:r>
    </w:p>
    <w:p w:rsidR="0046051F" w:rsidRDefault="0046051F" w:rsidP="0046051F">
      <w:pPr>
        <w:pStyle w:val="Titre5"/>
        <w:ind w:left="1260"/>
        <w:rPr>
          <w:lang w:val="fr-FR"/>
        </w:rPr>
      </w:pPr>
    </w:p>
    <w:p w:rsidR="0046051F" w:rsidRDefault="0046051F" w:rsidP="0046051F">
      <w:pPr>
        <w:pStyle w:val="Titre5"/>
        <w:ind w:left="1260"/>
        <w:rPr>
          <w:lang w:val="fr-FR"/>
        </w:rPr>
      </w:pPr>
      <w:r>
        <w:rPr>
          <w:lang w:val="fr-FR"/>
        </w:rPr>
        <w:t>A partir des vœux</w:t>
      </w:r>
      <w:r w:rsidR="00FB4449">
        <w:rPr>
          <w:lang w:val="fr-FR"/>
        </w:rPr>
        <w:t xml:space="preserve"> en mars</w:t>
      </w:r>
      <w:r>
        <w:rPr>
          <w:lang w:val="fr-FR"/>
        </w:rPr>
        <w:t xml:space="preserve">, prévoir </w:t>
      </w:r>
      <w:r w:rsidR="005C466F">
        <w:rPr>
          <w:lang w:val="fr-FR"/>
        </w:rPr>
        <w:t>un soutien éventuel pour le BTS</w:t>
      </w:r>
    </w:p>
    <w:p w:rsidR="005C466F" w:rsidRDefault="005C466F" w:rsidP="0046051F">
      <w:pPr>
        <w:pStyle w:val="Titre5"/>
        <w:ind w:left="1260"/>
        <w:rPr>
          <w:lang w:val="fr-FR"/>
        </w:rPr>
      </w:pPr>
    </w:p>
    <w:p w:rsidR="005C466F" w:rsidRDefault="005C466F" w:rsidP="0046051F">
      <w:pPr>
        <w:pStyle w:val="Titre5"/>
        <w:ind w:left="1260"/>
        <w:rPr>
          <w:lang w:val="fr-FR"/>
        </w:rPr>
      </w:pPr>
      <w:r>
        <w:rPr>
          <w:lang w:val="fr-FR"/>
        </w:rPr>
        <w:t>A partir de la seconde et la première : évaluation sur les différents thèmes jusqu’à l’acquisition ; mettre en place des outils et moyens</w:t>
      </w:r>
    </w:p>
    <w:p w:rsidR="005C466F" w:rsidRDefault="005C466F" w:rsidP="0046051F">
      <w:pPr>
        <w:pStyle w:val="Titre5"/>
        <w:ind w:left="1260"/>
        <w:rPr>
          <w:lang w:val="fr-FR"/>
        </w:rPr>
      </w:pPr>
    </w:p>
    <w:p w:rsidR="005C466F" w:rsidRDefault="005C466F" w:rsidP="0046051F">
      <w:pPr>
        <w:pStyle w:val="Titre5"/>
        <w:ind w:left="1260"/>
        <w:rPr>
          <w:lang w:val="fr-FR"/>
        </w:rPr>
      </w:pPr>
      <w:r>
        <w:rPr>
          <w:lang w:val="fr-FR"/>
        </w:rPr>
        <w:t>Apprendre à devenir autonome en terminale</w:t>
      </w:r>
    </w:p>
    <w:p w:rsidR="005C466F" w:rsidRDefault="005C466F" w:rsidP="0046051F">
      <w:pPr>
        <w:pStyle w:val="Titre5"/>
        <w:ind w:left="1260"/>
        <w:rPr>
          <w:lang w:val="fr-FR"/>
        </w:rPr>
      </w:pPr>
    </w:p>
    <w:p w:rsidR="005C466F" w:rsidRDefault="005C466F" w:rsidP="005C466F">
      <w:pPr>
        <w:pStyle w:val="Titre5"/>
        <w:tabs>
          <w:tab w:val="left" w:pos="6072"/>
        </w:tabs>
        <w:ind w:left="1260"/>
        <w:rPr>
          <w:lang w:val="fr-FR"/>
        </w:rPr>
      </w:pPr>
      <w:r>
        <w:rPr>
          <w:lang w:val="fr-FR"/>
        </w:rPr>
        <w:t xml:space="preserve">Pour ces thèmes « matières, chapitres »  </w:t>
      </w:r>
      <w:r w:rsidR="00FB4449">
        <w:rPr>
          <w:lang w:val="fr-FR"/>
        </w:rPr>
        <w:t>rabâchage</w:t>
      </w:r>
    </w:p>
    <w:p w:rsidR="00FB4449" w:rsidRDefault="00FB4449" w:rsidP="00FB4449">
      <w:pPr>
        <w:pStyle w:val="Titre5"/>
        <w:numPr>
          <w:ilvl w:val="0"/>
          <w:numId w:val="4"/>
        </w:numPr>
        <w:tabs>
          <w:tab w:val="left" w:pos="6072"/>
        </w:tabs>
        <w:rPr>
          <w:lang w:val="fr-FR"/>
        </w:rPr>
      </w:pPr>
      <w:r>
        <w:rPr>
          <w:lang w:val="fr-FR"/>
        </w:rPr>
        <w:t>Heures d’A.P.</w:t>
      </w:r>
    </w:p>
    <w:p w:rsidR="00FB4449" w:rsidRDefault="00FB4449" w:rsidP="00FB4449">
      <w:pPr>
        <w:pStyle w:val="Titre5"/>
        <w:numPr>
          <w:ilvl w:val="0"/>
          <w:numId w:val="4"/>
        </w:numPr>
        <w:tabs>
          <w:tab w:val="left" w:pos="6072"/>
        </w:tabs>
        <w:rPr>
          <w:lang w:val="fr-FR"/>
        </w:rPr>
      </w:pPr>
      <w:r>
        <w:rPr>
          <w:lang w:val="fr-FR"/>
        </w:rPr>
        <w:t>Stages intensifs.</w:t>
      </w:r>
    </w:p>
    <w:p w:rsidR="00485BF9" w:rsidRDefault="00485BF9" w:rsidP="00485BF9">
      <w:pPr>
        <w:pStyle w:val="Titre5"/>
        <w:tabs>
          <w:tab w:val="left" w:pos="6072"/>
        </w:tabs>
        <w:ind w:left="1980"/>
        <w:rPr>
          <w:lang w:val="fr-FR"/>
        </w:rPr>
      </w:pPr>
    </w:p>
    <w:p w:rsidR="00485BF9" w:rsidRDefault="00485BF9" w:rsidP="00485BF9">
      <w:pPr>
        <w:pStyle w:val="Titre5"/>
        <w:tabs>
          <w:tab w:val="left" w:pos="6072"/>
        </w:tabs>
        <w:ind w:left="900"/>
        <w:rPr>
          <w:lang w:val="fr-FR"/>
        </w:rPr>
      </w:pPr>
      <w:r>
        <w:rPr>
          <w:lang w:val="fr-FR"/>
        </w:rPr>
        <w:t>En seconde : intensif</w:t>
      </w:r>
      <w:r w:rsidR="00F52218">
        <w:rPr>
          <w:lang w:val="fr-FR"/>
        </w:rPr>
        <w:t xml:space="preserve"> </w:t>
      </w:r>
      <w:r>
        <w:rPr>
          <w:lang w:val="fr-FR"/>
        </w:rPr>
        <w:t xml:space="preserve"> collège</w:t>
      </w:r>
    </w:p>
    <w:p w:rsidR="00485BF9" w:rsidRDefault="00485BF9" w:rsidP="00485BF9">
      <w:pPr>
        <w:pStyle w:val="Titre5"/>
        <w:tabs>
          <w:tab w:val="left" w:pos="6072"/>
        </w:tabs>
        <w:ind w:left="900"/>
        <w:rPr>
          <w:lang w:val="fr-FR"/>
        </w:rPr>
      </w:pPr>
    </w:p>
    <w:p w:rsidR="00485BF9" w:rsidRDefault="00485BF9" w:rsidP="00485BF9">
      <w:pPr>
        <w:pStyle w:val="Titre5"/>
        <w:tabs>
          <w:tab w:val="left" w:pos="6072"/>
        </w:tabs>
        <w:ind w:left="900"/>
        <w:rPr>
          <w:lang w:val="fr-FR"/>
        </w:rPr>
      </w:pPr>
      <w:r>
        <w:rPr>
          <w:lang w:val="fr-FR"/>
        </w:rPr>
        <w:t>En première : fiche synthèse</w:t>
      </w:r>
    </w:p>
    <w:p w:rsidR="00485BF9" w:rsidRDefault="00485BF9" w:rsidP="00485BF9">
      <w:pPr>
        <w:pStyle w:val="Titre5"/>
        <w:tabs>
          <w:tab w:val="left" w:pos="6072"/>
        </w:tabs>
        <w:ind w:left="900"/>
        <w:rPr>
          <w:lang w:val="fr-FR"/>
        </w:rPr>
      </w:pPr>
    </w:p>
    <w:p w:rsidR="00F52218" w:rsidRDefault="00485BF9" w:rsidP="00F52218">
      <w:pPr>
        <w:pStyle w:val="Titre5"/>
        <w:tabs>
          <w:tab w:val="left" w:pos="6072"/>
        </w:tabs>
        <w:spacing w:line="276" w:lineRule="auto"/>
        <w:ind w:left="900"/>
        <w:rPr>
          <w:lang w:val="fr-FR"/>
        </w:rPr>
      </w:pPr>
      <w:r>
        <w:rPr>
          <w:lang w:val="fr-FR"/>
        </w:rPr>
        <w:t>En terminale : on affine ou on pallie aux points à améliorer</w:t>
      </w:r>
      <w:r w:rsidR="00F52218">
        <w:rPr>
          <w:lang w:val="fr-FR"/>
        </w:rPr>
        <w:t xml:space="preserve"> (les 3 chapitres complémentaires en fonction du BTS ; logiciel </w:t>
      </w:r>
      <w:proofErr w:type="spellStart"/>
      <w:r w:rsidR="00F52218">
        <w:rPr>
          <w:lang w:val="fr-FR"/>
        </w:rPr>
        <w:t>Geogebra</w:t>
      </w:r>
      <w:proofErr w:type="spellEnd"/>
      <w:r w:rsidR="00F52218">
        <w:rPr>
          <w:lang w:val="fr-FR"/>
        </w:rPr>
        <w:t xml:space="preserve"> ; </w:t>
      </w:r>
    </w:p>
    <w:p w:rsidR="00485BF9" w:rsidRDefault="00F52218" w:rsidP="00F52218">
      <w:pPr>
        <w:pStyle w:val="Titre5"/>
        <w:tabs>
          <w:tab w:val="left" w:pos="6072"/>
        </w:tabs>
        <w:spacing w:line="276" w:lineRule="auto"/>
        <w:ind w:left="900"/>
        <w:rPr>
          <w:lang w:val="fr-FR"/>
        </w:rPr>
      </w:pPr>
      <w:proofErr w:type="gramStart"/>
      <w:r>
        <w:rPr>
          <w:lang w:val="fr-FR"/>
        </w:rPr>
        <w:t>tableur</w:t>
      </w:r>
      <w:proofErr w:type="gramEnd"/>
      <w:r>
        <w:rPr>
          <w:lang w:val="fr-FR"/>
        </w:rPr>
        <w:t> ; Microsoft Office).</w:t>
      </w:r>
    </w:p>
    <w:p w:rsidR="00F52218" w:rsidRDefault="00F52218" w:rsidP="00F52218">
      <w:pPr>
        <w:pStyle w:val="Titre5"/>
        <w:tabs>
          <w:tab w:val="left" w:pos="6072"/>
        </w:tabs>
        <w:spacing w:line="276" w:lineRule="auto"/>
        <w:ind w:left="900"/>
        <w:rPr>
          <w:lang w:val="fr-FR"/>
        </w:rPr>
      </w:pPr>
      <w:r>
        <w:rPr>
          <w:lang w:val="fr-FR"/>
        </w:rPr>
        <w:t xml:space="preserve">Stage intensif </w:t>
      </w:r>
      <w:r w:rsidR="0038669F">
        <w:rPr>
          <w:lang w:val="fr-FR"/>
        </w:rPr>
        <w:t xml:space="preserve">en mathématiques ; 2h dans une semaine </w:t>
      </w:r>
    </w:p>
    <w:p w:rsidR="0038669F" w:rsidRDefault="0038669F" w:rsidP="00F52218">
      <w:pPr>
        <w:pStyle w:val="Titre5"/>
        <w:tabs>
          <w:tab w:val="left" w:pos="6072"/>
        </w:tabs>
        <w:spacing w:line="276" w:lineRule="auto"/>
        <w:ind w:left="900"/>
        <w:rPr>
          <w:lang w:val="fr-FR"/>
        </w:rPr>
      </w:pPr>
    </w:p>
    <w:p w:rsidR="0038669F" w:rsidRDefault="0038669F" w:rsidP="00F52218">
      <w:pPr>
        <w:pStyle w:val="Titre5"/>
        <w:tabs>
          <w:tab w:val="left" w:pos="6072"/>
        </w:tabs>
        <w:spacing w:line="276" w:lineRule="auto"/>
        <w:ind w:left="900"/>
        <w:rPr>
          <w:lang w:val="fr-FR"/>
        </w:rPr>
      </w:pPr>
      <w:r>
        <w:rPr>
          <w:lang w:val="fr-FR"/>
        </w:rPr>
        <w:t>Pour les tertiaires :</w:t>
      </w:r>
      <w:r w:rsidR="00DF0907">
        <w:rPr>
          <w:lang w:val="fr-FR"/>
        </w:rPr>
        <w:t xml:space="preserve"> </w:t>
      </w:r>
      <w:bookmarkStart w:id="0" w:name="_GoBack"/>
      <w:bookmarkEnd w:id="0"/>
      <w:r>
        <w:rPr>
          <w:lang w:val="fr-FR"/>
        </w:rPr>
        <w:t>quels BTS (exemple EFS) accueillent des élèves issus du BAC PRO tertiaires qui nécessitent des sciences physiques et chimiques :</w:t>
      </w:r>
    </w:p>
    <w:p w:rsidR="0038669F" w:rsidRDefault="0038669F" w:rsidP="00F52218">
      <w:pPr>
        <w:pStyle w:val="Titre5"/>
        <w:tabs>
          <w:tab w:val="left" w:pos="6072"/>
        </w:tabs>
        <w:spacing w:line="276" w:lineRule="auto"/>
        <w:ind w:left="900"/>
        <w:rPr>
          <w:lang w:val="fr-FR"/>
        </w:rPr>
      </w:pPr>
      <w:r>
        <w:rPr>
          <w:lang w:val="fr-FR"/>
        </w:rPr>
        <w:t>- heures  A.P, salle de physique chimie.</w:t>
      </w:r>
    </w:p>
    <w:p w:rsidR="0038669F" w:rsidRDefault="0038669F" w:rsidP="00F52218">
      <w:pPr>
        <w:pStyle w:val="Titre5"/>
        <w:tabs>
          <w:tab w:val="left" w:pos="6072"/>
        </w:tabs>
        <w:spacing w:line="276" w:lineRule="auto"/>
        <w:ind w:left="900"/>
        <w:rPr>
          <w:lang w:val="fr-FR"/>
        </w:rPr>
      </w:pPr>
    </w:p>
    <w:p w:rsidR="0038669F" w:rsidRDefault="0038669F" w:rsidP="00F52218">
      <w:pPr>
        <w:pStyle w:val="Titre5"/>
        <w:tabs>
          <w:tab w:val="left" w:pos="6072"/>
        </w:tabs>
        <w:spacing w:line="276" w:lineRule="auto"/>
        <w:ind w:left="900"/>
        <w:rPr>
          <w:lang w:val="fr-FR"/>
        </w:rPr>
      </w:pPr>
    </w:p>
    <w:p w:rsidR="0038669F" w:rsidRDefault="0038669F" w:rsidP="0038669F">
      <w:pPr>
        <w:pStyle w:val="Titre4"/>
        <w:rPr>
          <w:b/>
          <w:sz w:val="36"/>
        </w:rPr>
      </w:pPr>
      <w:r>
        <w:tab/>
      </w:r>
      <w:r w:rsidRPr="0038669F">
        <w:rPr>
          <w:b/>
          <w:sz w:val="36"/>
        </w:rPr>
        <w:t>Séquence</w:t>
      </w:r>
      <w:r>
        <w:rPr>
          <w:b/>
          <w:sz w:val="36"/>
        </w:rPr>
        <w:t> </w:t>
      </w:r>
      <w:r w:rsidR="008037A4">
        <w:rPr>
          <w:b/>
          <w:sz w:val="36"/>
        </w:rPr>
        <w:t>terminale</w:t>
      </w:r>
    </w:p>
    <w:p w:rsidR="008037A4" w:rsidRDefault="008037A4" w:rsidP="008037A4">
      <w:r>
        <w:t xml:space="preserve"> Les notions à revoir :</w:t>
      </w:r>
    </w:p>
    <w:p w:rsidR="008037A4" w:rsidRPr="008037A4" w:rsidRDefault="008037A4" w:rsidP="008037A4">
      <w:pPr>
        <w:pStyle w:val="Titre6"/>
        <w:numPr>
          <w:ilvl w:val="0"/>
          <w:numId w:val="6"/>
        </w:numPr>
        <w:rPr>
          <w:u w:val="none"/>
          <w:lang w:val="fr-FR"/>
        </w:rPr>
      </w:pPr>
      <w:r w:rsidRPr="008037A4">
        <w:rPr>
          <w:u w:val="none"/>
          <w:lang w:val="fr-FR"/>
        </w:rPr>
        <w:t>Conversions</w:t>
      </w:r>
    </w:p>
    <w:p w:rsidR="008037A4" w:rsidRDefault="008037A4" w:rsidP="008037A4">
      <w:pPr>
        <w:pStyle w:val="Titre6"/>
        <w:numPr>
          <w:ilvl w:val="0"/>
          <w:numId w:val="6"/>
        </w:numPr>
        <w:rPr>
          <w:u w:val="none"/>
          <w:lang w:val="fr-FR"/>
        </w:rPr>
      </w:pPr>
      <w:r w:rsidRPr="008037A4">
        <w:rPr>
          <w:u w:val="none"/>
          <w:lang w:val="fr-FR"/>
        </w:rPr>
        <w:t xml:space="preserve">Calcul </w:t>
      </w:r>
      <w:r>
        <w:rPr>
          <w:u w:val="none"/>
          <w:lang w:val="fr-FR"/>
        </w:rPr>
        <w:t>et transformations de formules</w:t>
      </w:r>
    </w:p>
    <w:p w:rsidR="008037A4" w:rsidRDefault="008037A4" w:rsidP="008037A4">
      <w:pPr>
        <w:pStyle w:val="Titre6"/>
        <w:numPr>
          <w:ilvl w:val="0"/>
          <w:numId w:val="6"/>
        </w:numPr>
        <w:rPr>
          <w:u w:val="none"/>
          <w:lang w:val="fr-FR"/>
        </w:rPr>
      </w:pPr>
      <w:r>
        <w:rPr>
          <w:u w:val="none"/>
          <w:lang w:val="fr-FR"/>
        </w:rPr>
        <w:t>Proportionnalité</w:t>
      </w:r>
    </w:p>
    <w:p w:rsidR="008037A4" w:rsidRDefault="008037A4" w:rsidP="008037A4">
      <w:pPr>
        <w:pStyle w:val="Titre6"/>
        <w:numPr>
          <w:ilvl w:val="0"/>
          <w:numId w:val="6"/>
        </w:numPr>
        <w:rPr>
          <w:u w:val="none"/>
          <w:lang w:val="fr-FR"/>
        </w:rPr>
      </w:pPr>
      <w:r>
        <w:rPr>
          <w:u w:val="none"/>
          <w:lang w:val="fr-FR"/>
        </w:rPr>
        <w:t>Fonction de référence : fonction affine, calcul du coefficient directeur</w:t>
      </w:r>
    </w:p>
    <w:p w:rsidR="008037A4" w:rsidRDefault="008037A4" w:rsidP="008037A4">
      <w:pPr>
        <w:rPr>
          <w:rFonts w:ascii="Arial" w:eastAsia="Arial" w:hAnsi="Arial"/>
          <w:sz w:val="20"/>
          <w:szCs w:val="20"/>
        </w:rPr>
      </w:pPr>
      <w:r>
        <w:br w:type="page"/>
      </w:r>
    </w:p>
    <w:p w:rsidR="008037A4" w:rsidRDefault="008037A4" w:rsidP="008037A4">
      <w:pPr>
        <w:pStyle w:val="Titre2"/>
        <w:jc w:val="center"/>
        <w:rPr>
          <w:b/>
          <w:color w:val="C45911" w:themeColor="accent2" w:themeShade="BF"/>
        </w:rPr>
      </w:pPr>
      <w:r w:rsidRPr="008037A4">
        <w:rPr>
          <w:b/>
          <w:color w:val="C45911" w:themeColor="accent2" w:themeShade="BF"/>
        </w:rPr>
        <w:lastRenderedPageBreak/>
        <w:t>Conversions</w:t>
      </w:r>
    </w:p>
    <w:p w:rsidR="008037A4" w:rsidRDefault="008037A4" w:rsidP="008037A4"/>
    <w:p w:rsidR="000F4429" w:rsidRDefault="000F4429">
      <w:pPr>
        <w:rPr>
          <w:rFonts w:ascii="Arial" w:eastAsia="Arial" w:hAnsi="Arial"/>
          <w:sz w:val="20"/>
          <w:szCs w:val="20"/>
          <w:u w:val="single"/>
        </w:rPr>
      </w:pPr>
      <w:r>
        <w:br w:type="page"/>
      </w:r>
    </w:p>
    <w:p w:rsidR="008037A4" w:rsidRDefault="008037A4" w:rsidP="008037A4">
      <w:pPr>
        <w:pStyle w:val="Titre6"/>
        <w:ind w:left="540"/>
        <w:rPr>
          <w:lang w:val="fr-FR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0F4429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F4429" w:rsidRDefault="000F4429" w:rsidP="008037A4">
      <w:pPr>
        <w:pStyle w:val="Titre6"/>
        <w:ind w:left="540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359662</wp:posOffset>
                </wp:positionH>
                <wp:positionV relativeFrom="paragraph">
                  <wp:posOffset>4822190</wp:posOffset>
                </wp:positionV>
                <wp:extent cx="6041138" cy="680996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1138" cy="6809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8.3pt;margin-top:379.7pt;width:475.7pt;height:5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478790</wp:posOffset>
                </wp:positionV>
                <wp:extent cx="342900" cy="5002830"/>
                <wp:effectExtent l="0" t="0" r="0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00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8pt;margin-top:37.7pt;width:27pt;height:39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706899</wp:posOffset>
                </wp:positionV>
                <wp:extent cx="685800" cy="480109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801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423pt;margin-top:55.65pt;width:54pt;height:37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" fillcolor="white [3212]" stroked="f" strokeweight="1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359662</wp:posOffset>
                </wp:positionH>
                <wp:positionV relativeFrom="paragraph">
                  <wp:posOffset>21099</wp:posOffset>
                </wp:positionV>
                <wp:extent cx="5355338" cy="68629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338" cy="6862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8.3pt;margin-top:1.65pt;width:421.7pt;height:5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" fillcolor="white [3212]" stroked="f" strokeweight="1pt"/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>
            <wp:extent cx="6038490" cy="5430101"/>
            <wp:effectExtent l="19050" t="19050" r="19685" b="184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r="-13377" b="547"/>
                    <a:stretch/>
                  </pic:blipFill>
                  <pic:spPr bwMode="auto">
                    <a:xfrm>
                      <a:off x="0" y="0"/>
                      <a:ext cx="6039330" cy="5430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0F4429" w:rsidRPr="000F4429" w:rsidRDefault="000F4429" w:rsidP="000F4429"/>
    <w:p w:rsidR="000F4429" w:rsidRPr="000F4429" w:rsidRDefault="000F4429" w:rsidP="000F4429"/>
    <w:p w:rsidR="000F4429" w:rsidRPr="000F4429" w:rsidRDefault="000F4429" w:rsidP="000F4429"/>
    <w:p w:rsidR="000F4429" w:rsidRPr="000F4429" w:rsidRDefault="000F4429" w:rsidP="000F4429"/>
    <w:p w:rsidR="000F4429" w:rsidRPr="000F4429" w:rsidRDefault="000F4429" w:rsidP="000F4429"/>
    <w:p w:rsidR="000F4429" w:rsidRPr="000F4429" w:rsidRDefault="000F4429" w:rsidP="000F4429"/>
    <w:p w:rsidR="000F4429" w:rsidRPr="000F4429" w:rsidRDefault="000F4429" w:rsidP="000F4429"/>
    <w:p w:rsidR="000F4429" w:rsidRDefault="000F4429" w:rsidP="000F4429"/>
    <w:p w:rsidR="008B600A" w:rsidRDefault="000F4429" w:rsidP="000F4429">
      <w:pPr>
        <w:tabs>
          <w:tab w:val="left" w:pos="1291"/>
        </w:tabs>
      </w:pPr>
      <w:r>
        <w:tab/>
      </w:r>
    </w:p>
    <w:p w:rsidR="008B600A" w:rsidRDefault="008B600A" w:rsidP="008B600A">
      <w:r>
        <w:br w:type="page"/>
      </w:r>
    </w:p>
    <w:p w:rsidR="000F4429" w:rsidRDefault="000F4429" w:rsidP="000F4429">
      <w:pPr>
        <w:tabs>
          <w:tab w:val="left" w:pos="1291"/>
        </w:tabs>
      </w:pPr>
    </w:p>
    <w:p w:rsidR="008B600A" w:rsidRDefault="008B600A" w:rsidP="008B600A">
      <w:pPr>
        <w:pStyle w:val="Titre6"/>
        <w:rPr>
          <w:lang w:val="fr-FR"/>
        </w:rPr>
      </w:pPr>
      <w:r w:rsidRPr="008B600A">
        <w:rPr>
          <w:noProof/>
          <w:lang w:val="fr-FR" w:eastAsia="fr-FR"/>
        </w:rPr>
        <w:drawing>
          <wp:inline distT="0" distB="0" distL="0" distR="0" wp14:anchorId="2A1D3148" wp14:editId="3CF85C9E">
            <wp:extent cx="5760720" cy="41420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0A" w:rsidRPr="008B600A" w:rsidRDefault="008B600A" w:rsidP="008B600A"/>
    <w:p w:rsidR="008B600A" w:rsidRDefault="008B600A" w:rsidP="008B600A"/>
    <w:p w:rsidR="008B600A" w:rsidRDefault="008B600A" w:rsidP="008B600A">
      <w:pPr>
        <w:tabs>
          <w:tab w:val="left" w:pos="924"/>
        </w:tabs>
      </w:pPr>
      <w:r>
        <w:tab/>
      </w:r>
      <w:r w:rsidRPr="008B600A">
        <w:rPr>
          <w:noProof/>
          <w:lang w:eastAsia="fr-FR"/>
        </w:rPr>
        <w:drawing>
          <wp:inline distT="0" distB="0" distL="0" distR="0" wp14:anchorId="7E6F5A4B" wp14:editId="10E7FC7D">
            <wp:extent cx="2138644" cy="3960000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864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392" w:rsidRDefault="00BE7392" w:rsidP="00BE7392">
      <w:pPr>
        <w:pStyle w:val="Titre6"/>
        <w:rPr>
          <w:lang w:val="fr-FR"/>
        </w:rPr>
      </w:pPr>
    </w:p>
    <w:p w:rsidR="00BE7392" w:rsidRDefault="00BE7392" w:rsidP="00BE7392">
      <w:pPr>
        <w:pStyle w:val="Titre6"/>
        <w:rPr>
          <w:lang w:val="fr-FR"/>
        </w:rPr>
      </w:pPr>
    </w:p>
    <w:p w:rsidR="00FE56C8" w:rsidRDefault="00BE7392" w:rsidP="00BE7392">
      <w:pPr>
        <w:pStyle w:val="Titre6"/>
        <w:rPr>
          <w:u w:val="none"/>
          <w:lang w:val="fr-FR"/>
        </w:rPr>
      </w:pPr>
      <w:r w:rsidRPr="00BE7392">
        <w:rPr>
          <w:u w:val="none"/>
          <w:lang w:val="fr-FR"/>
        </w:rPr>
        <w:tab/>
      </w:r>
      <w:r w:rsidRPr="00BE7392">
        <w:rPr>
          <w:noProof/>
          <w:lang w:val="fr-FR" w:eastAsia="fr-FR"/>
        </w:rPr>
        <w:drawing>
          <wp:inline distT="0" distB="0" distL="0" distR="0" wp14:anchorId="47F0D7EC" wp14:editId="7D985890">
            <wp:extent cx="5760720" cy="458113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6C8" w:rsidRPr="00FE56C8" w:rsidRDefault="00FE56C8" w:rsidP="00FE56C8"/>
    <w:p w:rsidR="00FE56C8" w:rsidRPr="00FE56C8" w:rsidRDefault="00FE56C8" w:rsidP="00FE56C8"/>
    <w:p w:rsidR="00FE56C8" w:rsidRPr="00FE56C8" w:rsidRDefault="00FE56C8" w:rsidP="00FE56C8"/>
    <w:p w:rsidR="00FE56C8" w:rsidRPr="00FE56C8" w:rsidRDefault="00FE56C8" w:rsidP="00FE56C8"/>
    <w:p w:rsidR="00FE56C8" w:rsidRPr="00FE56C8" w:rsidRDefault="00FE56C8" w:rsidP="00FE56C8"/>
    <w:p w:rsidR="00FE56C8" w:rsidRPr="00FE56C8" w:rsidRDefault="00FE56C8" w:rsidP="00FE56C8"/>
    <w:p w:rsidR="00FE56C8" w:rsidRPr="00FE56C8" w:rsidRDefault="00FE56C8" w:rsidP="00FE56C8"/>
    <w:p w:rsidR="00FE56C8" w:rsidRPr="00FE56C8" w:rsidRDefault="00FE56C8" w:rsidP="00FE56C8"/>
    <w:p w:rsidR="00FE56C8" w:rsidRPr="00FE56C8" w:rsidRDefault="00FE56C8" w:rsidP="00FE56C8"/>
    <w:p w:rsidR="00FE56C8" w:rsidRDefault="00FE56C8" w:rsidP="00FE56C8"/>
    <w:p w:rsidR="00FE56C8" w:rsidRDefault="00FE56C8" w:rsidP="00FE56C8">
      <w:pPr>
        <w:tabs>
          <w:tab w:val="left" w:pos="3720"/>
        </w:tabs>
      </w:pPr>
      <w:r>
        <w:tab/>
      </w:r>
    </w:p>
    <w:p w:rsidR="00FE56C8" w:rsidRDefault="00FE56C8" w:rsidP="00FE56C8">
      <w:r>
        <w:br w:type="page"/>
      </w:r>
    </w:p>
    <w:p w:rsidR="00BE7392" w:rsidRDefault="00BE7392" w:rsidP="00FE56C8">
      <w:pPr>
        <w:tabs>
          <w:tab w:val="left" w:pos="3720"/>
        </w:tabs>
      </w:pPr>
    </w:p>
    <w:p w:rsidR="00FE56C8" w:rsidRPr="00915988" w:rsidRDefault="00FE56C8" w:rsidP="00FE56C8">
      <w:pPr>
        <w:ind w:left="2124" w:firstLine="708"/>
        <w:rPr>
          <w:b/>
          <w:bCs/>
          <w:sz w:val="28"/>
          <w:szCs w:val="28"/>
        </w:rPr>
      </w:pPr>
      <w:r w:rsidRPr="009245BC">
        <w:rPr>
          <w:b/>
          <w:sz w:val="28"/>
          <w:szCs w:val="28"/>
        </w:rPr>
        <w:t>T</w:t>
      </w:r>
      <w:r w:rsidRPr="00915988">
        <w:rPr>
          <w:b/>
          <w:bCs/>
          <w:sz w:val="28"/>
          <w:szCs w:val="28"/>
        </w:rPr>
        <w:t>echniques de résolution d’équations</w:t>
      </w:r>
      <w:r w:rsidR="006323AE">
        <w:rPr>
          <w:b/>
          <w:bCs/>
          <w:sz w:val="28"/>
          <w:szCs w:val="28"/>
        </w:rPr>
        <w:t> ; transformation de formules</w:t>
      </w:r>
    </w:p>
    <w:p w:rsidR="00FE56C8" w:rsidRDefault="00FE56C8" w:rsidP="00FE56C8">
      <w:pPr>
        <w:rPr>
          <w:bCs/>
          <w:sz w:val="28"/>
          <w:szCs w:val="28"/>
          <w:u w:val="single"/>
        </w:rPr>
      </w:pPr>
      <w:r>
        <w:rPr>
          <w:bCs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81CA42" wp14:editId="7438F6E7">
                <wp:simplePos x="0" y="0"/>
                <wp:positionH relativeFrom="column">
                  <wp:posOffset>-152400</wp:posOffset>
                </wp:positionH>
                <wp:positionV relativeFrom="paragraph">
                  <wp:posOffset>167640</wp:posOffset>
                </wp:positionV>
                <wp:extent cx="6953250" cy="0"/>
                <wp:effectExtent l="9525" t="9525" r="9525" b="9525"/>
                <wp:wrapNone/>
                <wp:docPr id="429" name="Line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pt,13.2pt" to="535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"/>
            </w:pict>
          </mc:Fallback>
        </mc:AlternateContent>
      </w:r>
    </w:p>
    <w:p w:rsidR="00FE56C8" w:rsidRDefault="00FE56C8" w:rsidP="00FE56C8">
      <w:r>
        <w:rPr>
          <w:b/>
          <w:bCs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864ED36" wp14:editId="62ECFCAB">
                <wp:simplePos x="0" y="0"/>
                <wp:positionH relativeFrom="margin">
                  <wp:align>right</wp:align>
                </wp:positionH>
                <wp:positionV relativeFrom="paragraph">
                  <wp:posOffset>159162</wp:posOffset>
                </wp:positionV>
                <wp:extent cx="2652395" cy="733425"/>
                <wp:effectExtent l="0" t="0" r="14605" b="28575"/>
                <wp:wrapTight wrapText="bothSides">
                  <wp:wrapPolygon edited="0">
                    <wp:start x="0" y="0"/>
                    <wp:lineTo x="0" y="21881"/>
                    <wp:lineTo x="21564" y="21881"/>
                    <wp:lineTo x="21564" y="0"/>
                    <wp:lineTo x="0" y="0"/>
                  </wp:wrapPolygon>
                </wp:wrapTight>
                <wp:docPr id="427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C8" w:rsidRDefault="00FE56C8" w:rsidP="00FE56C8">
                            <w:r w:rsidRPr="00617CBD">
                              <w:rPr>
                                <w:b/>
                                <w:bCs/>
                                <w:i/>
                                <w:u w:val="single"/>
                              </w:rPr>
                              <w:t>Produit en croix</w:t>
                            </w:r>
                            <w:r>
                              <w:rPr>
                                <w:b/>
                                <w:bCs/>
                                <w:i/>
                                <w:u w:val="single"/>
                              </w:rPr>
                              <w:t> 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Pr="007927CF">
                              <w:rPr>
                                <w:position w:val="-44"/>
                              </w:rPr>
                              <w:object w:dxaOrig="1620" w:dyaOrig="999">
                                <v:shape id="_x0000_i1027" type="#_x0000_t75" style="width:81pt;height:49.95pt" o:ole="" fillcolor="window">
                                  <v:imagedata r:id="rId11" o:title=""/>
                                </v:shape>
                                <o:OLEObject Type="Embed" ProgID="Equation.DSMT4" ShapeID="_x0000_i1027" DrawAspect="Content" ObjectID="_1583673470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0" o:spid="_x0000_s1026" type="#_x0000_t202" style="position:absolute;margin-left:157.65pt;margin-top:12.55pt;width:208.85pt;height:57.75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">
                <v:textbox>
                  <w:txbxContent>
                    <w:p w:rsidR="00FE56C8" w:rsidRDefault="00FE56C8" w:rsidP="00FE56C8">
                      <w:r w:rsidRPr="00617CBD">
                        <w:rPr>
                          <w:b/>
                          <w:bCs/>
                          <w:i/>
                          <w:u w:val="single"/>
                        </w:rPr>
                        <w:t>Produit en croix</w:t>
                      </w:r>
                      <w:r>
                        <w:rPr>
                          <w:b/>
                          <w:bCs/>
                          <w:i/>
                          <w:u w:val="single"/>
                        </w:rPr>
                        <w:t> :</w:t>
                      </w:r>
                      <w:r>
                        <w:t xml:space="preserve"> </w:t>
                      </w:r>
                      <w:r>
                        <w:tab/>
                      </w:r>
                      <w:r w:rsidRPr="007927CF">
                        <w:rPr>
                          <w:position w:val="-44"/>
                        </w:rPr>
                        <w:object w:dxaOrig="1620" w:dyaOrig="999">
                          <v:shape id="_x0000_i1027" type="#_x0000_t75" style="width:81pt;height:49.95pt" o:ole="" fillcolor="window">
                            <v:imagedata r:id="rId13" o:title=""/>
                          </v:shape>
                          <o:OLEObject Type="Embed" ProgID="Equation.DSMT4" ShapeID="_x0000_i1027" DrawAspect="Content" ObjectID="_1583666076" r:id="rId14"/>
                        </w:objec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E56C8" w:rsidRPr="008E154C" w:rsidRDefault="00FE56C8" w:rsidP="00FE56C8">
      <w:pPr>
        <w:numPr>
          <w:ilvl w:val="0"/>
          <w:numId w:val="7"/>
        </w:numPr>
        <w:rPr>
          <w:b/>
          <w:bCs/>
          <w:sz w:val="20"/>
          <w:szCs w:val="20"/>
          <w:u w:val="single"/>
        </w:rPr>
      </w:pPr>
      <w:r w:rsidRPr="008E154C">
        <w:rPr>
          <w:b/>
          <w:bCs/>
          <w:sz w:val="20"/>
          <w:szCs w:val="20"/>
          <w:u w:val="single"/>
        </w:rPr>
        <w:t>EQUATIONS DEGRE 1</w:t>
      </w:r>
    </w:p>
    <w:p w:rsidR="00FE56C8" w:rsidRDefault="00FE56C8" w:rsidP="00FE56C8">
      <w:pPr>
        <w:ind w:left="360"/>
        <w:rPr>
          <w:sz w:val="20"/>
          <w:szCs w:val="20"/>
        </w:rPr>
      </w:pPr>
    </w:p>
    <w:p w:rsidR="00FE56C8" w:rsidRPr="00D9112D" w:rsidRDefault="00FE56C8" w:rsidP="00FE56C8">
      <w:pPr>
        <w:rPr>
          <w:b/>
        </w:rPr>
      </w:pPr>
      <w:r w:rsidRPr="00D9112D">
        <w:rPr>
          <w:b/>
          <w:i/>
          <w:u w:val="single"/>
        </w:rPr>
        <w:t>Exemple</w:t>
      </w:r>
      <w:r w:rsidRPr="00D9112D">
        <w:rPr>
          <w:b/>
          <w:i/>
        </w:rPr>
        <w:t> : Résolution de l’équation </w:t>
      </w:r>
      <w:proofErr w:type="gramStart"/>
      <w:r w:rsidRPr="00D9112D">
        <w:rPr>
          <w:b/>
          <w:i/>
        </w:rPr>
        <w:t xml:space="preserve">:  </w:t>
      </w:r>
      <w:proofErr w:type="gramEnd"/>
      <w:r w:rsidRPr="00D9112D">
        <w:rPr>
          <w:b/>
          <w:i/>
          <w:position w:val="-6"/>
        </w:rPr>
        <w:object w:dxaOrig="1080" w:dyaOrig="279">
          <v:shape id="_x0000_i1028" type="#_x0000_t75" style="width:71.05pt;height:18.75pt" o:ole="">
            <v:imagedata r:id="rId15" o:title=""/>
          </v:shape>
          <o:OLEObject Type="Embed" ProgID="Equation.DSMT4" ShapeID="_x0000_i1028" DrawAspect="Content" ObjectID="_1583673460" r:id="rId16"/>
        </w:object>
      </w:r>
      <w:r>
        <w:rPr>
          <w:b/>
          <w:i/>
        </w:rPr>
        <w:t>. Technique de la balance !!</w:t>
      </w:r>
    </w:p>
    <w:p w:rsidR="00FE56C8" w:rsidRDefault="00FE56C8" w:rsidP="00FE56C8">
      <w:pPr>
        <w:rPr>
          <w:i/>
        </w:rPr>
      </w:pPr>
      <w:r>
        <w:rPr>
          <w:i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00B58F6" wp14:editId="7E60D38B">
                <wp:simplePos x="0" y="0"/>
                <wp:positionH relativeFrom="column">
                  <wp:posOffset>477297</wp:posOffset>
                </wp:positionH>
                <wp:positionV relativeFrom="paragraph">
                  <wp:posOffset>92598</wp:posOffset>
                </wp:positionV>
                <wp:extent cx="2318273" cy="2520775"/>
                <wp:effectExtent l="0" t="0" r="25400" b="0"/>
                <wp:wrapNone/>
                <wp:docPr id="5621" name="Groupe 5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8273" cy="2520775"/>
                          <a:chOff x="0" y="0"/>
                          <a:chExt cx="2318273" cy="2520775"/>
                        </a:xfrm>
                      </wpg:grpSpPr>
                      <wps:wsp>
                        <wps:cNvPr id="5430" name="Zone de texte 5430"/>
                        <wps:cNvSpPr txBox="1">
                          <a:spLocks noChangeArrowheads="1"/>
                        </wps:cNvSpPr>
                        <wps:spPr bwMode="auto">
                          <a:xfrm>
                            <a:off x="241160" y="341643"/>
                            <a:ext cx="19716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56C8" w:rsidRPr="002C6518" w:rsidRDefault="00FE56C8" w:rsidP="00FE56C8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2C6518">
                                <w:rPr>
                                  <w:i/>
                                  <w:sz w:val="20"/>
                                  <w:szCs w:val="20"/>
                                </w:rPr>
                                <w:t>Je retranche 5 des deux côtés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2" name="Text Box 4585"/>
                        <wps:cNvSpPr txBox="1">
                          <a:spLocks noChangeArrowheads="1"/>
                        </wps:cNvSpPr>
                        <wps:spPr bwMode="auto">
                          <a:xfrm>
                            <a:off x="70322" y="622967"/>
                            <a:ext cx="77406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Pr="002C6518" w:rsidRDefault="00FE56C8" w:rsidP="00FE56C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3x+5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-5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71" name="Arc 5471"/>
                        <wps:cNvSpPr/>
                        <wps:spPr>
                          <a:xfrm rot="18936076">
                            <a:off x="361740" y="612949"/>
                            <a:ext cx="519430" cy="543560"/>
                          </a:xfrm>
                          <a:prstGeom prst="arc">
                            <a:avLst>
                              <a:gd name="adj1" fmla="val 16200000"/>
                              <a:gd name="adj2" fmla="val 20825909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2" name="Text Box 4589"/>
                        <wps:cNvSpPr txBox="1">
                          <a:spLocks noChangeArrowheads="1"/>
                        </wps:cNvSpPr>
                        <wps:spPr bwMode="auto">
                          <a:xfrm>
                            <a:off x="592852" y="552659"/>
                            <a:ext cx="82550" cy="158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E56C8" w:rsidRPr="00D9112D" w:rsidRDefault="00FE56C8" w:rsidP="00FE56C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9112D"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4" name="Text Box 4585"/>
                        <wps:cNvSpPr txBox="1">
                          <a:spLocks noChangeArrowheads="1"/>
                        </wps:cNvSpPr>
                        <wps:spPr bwMode="auto">
                          <a:xfrm>
                            <a:off x="361658" y="994739"/>
                            <a:ext cx="32512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Pr="00D9112D" w:rsidRDefault="00FE56C8" w:rsidP="00FE56C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94" name="Zone de texte 5494"/>
                        <wps:cNvSpPr txBox="1">
                          <a:spLocks noChangeArrowheads="1"/>
                        </wps:cNvSpPr>
                        <wps:spPr bwMode="auto">
                          <a:xfrm>
                            <a:off x="311499" y="1356527"/>
                            <a:ext cx="174625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56C8" w:rsidRPr="002C6518" w:rsidRDefault="00FE56C8" w:rsidP="00FE56C8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2C6518">
                                <w:rPr>
                                  <w:i/>
                                  <w:sz w:val="20"/>
                                  <w:szCs w:val="20"/>
                                </w:rPr>
                                <w:t>Je divise par 3 des deux côtés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4" name="Text Box 4585"/>
                        <wps:cNvSpPr txBox="1">
                          <a:spLocks noChangeArrowheads="1"/>
                        </wps:cNvSpPr>
                        <wps:spPr bwMode="auto">
                          <a:xfrm>
                            <a:off x="341567" y="1537324"/>
                            <a:ext cx="32512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Pr="002C6518" w:rsidRDefault="00DF0907" w:rsidP="00FE56C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15" name="Text Box 4585"/>
                        <wps:cNvSpPr txBox="1">
                          <a:spLocks noChangeArrowheads="1"/>
                        </wps:cNvSpPr>
                        <wps:spPr bwMode="auto">
                          <a:xfrm>
                            <a:off x="381751" y="2160292"/>
                            <a:ext cx="25463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Pr="002C6518" w:rsidRDefault="00FE56C8" w:rsidP="00FE56C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33" name="Text Box 4585"/>
                        <wps:cNvSpPr txBox="1">
                          <a:spLocks noChangeArrowheads="1"/>
                        </wps:cNvSpPr>
                        <wps:spPr bwMode="auto">
                          <a:xfrm>
                            <a:off x="210967" y="0"/>
                            <a:ext cx="59563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Default="00FE56C8" w:rsidP="00FE56C8">
                              <w:r w:rsidRPr="00FC371E">
                                <w:rPr>
                                  <w:position w:val="-6"/>
                                </w:rPr>
                                <w:object w:dxaOrig="620" w:dyaOrig="279">
                                  <v:shape id="_x0000_i1030" type="#_x0000_t75" style="width:32.5pt;height:11.4pt" o:ole="">
                                    <v:imagedata r:id="rId17" o:title=""/>
                                  </v:shape>
                                  <o:OLEObject Type="Embed" ProgID="Equation.DSMT4" ShapeID="_x0000_i1030" DrawAspect="Content" ObjectID="_1583673471" r:id="rId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5552" name="Groupe 5552"/>
                        <wpg:cNvGrpSpPr/>
                        <wpg:grpSpPr>
                          <a:xfrm>
                            <a:off x="0" y="0"/>
                            <a:ext cx="2308225" cy="390525"/>
                            <a:chOff x="0" y="0"/>
                            <a:chExt cx="2308225" cy="390525"/>
                          </a:xfrm>
                        </wpg:grpSpPr>
                        <wpg:grpSp>
                          <wpg:cNvPr id="5551" name="Groupe 5551"/>
                          <wpg:cNvGrpSpPr/>
                          <wpg:grpSpPr>
                            <a:xfrm>
                              <a:off x="514350" y="0"/>
                              <a:ext cx="1388361" cy="390525"/>
                              <a:chOff x="0" y="0"/>
                              <a:chExt cx="1388361" cy="390525"/>
                            </a:xfrm>
                          </wpg:grpSpPr>
                          <wpg:grpSp>
                            <wpg:cNvPr id="5434" name="Group 45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3700" y="0"/>
                                <a:ext cx="994661" cy="390525"/>
                                <a:chOff x="4726" y="3360"/>
                                <a:chExt cx="3269" cy="1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5" name="Picture 4587" descr="Afficher l'image en taille réelle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r:link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6" y="3499"/>
                                  <a:ext cx="3073" cy="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36" name="Rectangle 4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" y="3360"/>
                                  <a:ext cx="1965" cy="1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50" name="Groupe 5550"/>
                            <wpg:cNvGrpSpPr/>
                            <wpg:grpSpPr>
                              <a:xfrm>
                                <a:off x="0" y="234950"/>
                                <a:ext cx="1314450" cy="60861"/>
                                <a:chOff x="0" y="0"/>
                                <a:chExt cx="1314450" cy="60861"/>
                              </a:xfrm>
                            </wpg:grpSpPr>
                            <wps:wsp>
                              <wps:cNvPr id="5442" name="Line 45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9" name="Line 4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1445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1" name="Line 4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7150"/>
                                  <a:ext cx="13144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546" name="Groupe 5546"/>
                          <wpg:cNvGrpSpPr/>
                          <wpg:grpSpPr>
                            <a:xfrm>
                              <a:off x="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547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8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9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61" name="Groupe 5461"/>
                          <wpg:cNvGrpSpPr/>
                          <wpg:grpSpPr>
                            <a:xfrm>
                              <a:off x="136525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446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7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8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437" name="Text Box 4589"/>
                        <wps:cNvSpPr txBox="1">
                          <a:spLocks noChangeArrowheads="1"/>
                        </wps:cNvSpPr>
                        <wps:spPr bwMode="auto">
                          <a:xfrm>
                            <a:off x="1647557" y="0"/>
                            <a:ext cx="3149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Default="00FE56C8" w:rsidP="00FE56C8">
                              <w:r w:rsidRPr="00FC371E">
                                <w:rPr>
                                  <w:position w:val="-6"/>
                                </w:rPr>
                                <w:object w:dxaOrig="300" w:dyaOrig="279">
                                  <v:shape id="_x0000_i1032" type="#_x0000_t75" style="width:10.4pt;height:10pt" o:ole="">
                                    <v:imagedata r:id="rId22" o:title=""/>
                                  </v:shape>
                                  <o:OLEObject Type="Embed" ProgID="Equation.DSMT4" ShapeID="_x0000_i1032" DrawAspect="Content" ObjectID="_1583673472" r:id="rId2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5553" name="Groupe 5553"/>
                        <wpg:cNvGrpSpPr/>
                        <wpg:grpSpPr>
                          <a:xfrm>
                            <a:off x="0" y="612949"/>
                            <a:ext cx="2308225" cy="390525"/>
                            <a:chOff x="0" y="0"/>
                            <a:chExt cx="2308225" cy="390525"/>
                          </a:xfrm>
                        </wpg:grpSpPr>
                        <wpg:grpSp>
                          <wpg:cNvPr id="5554" name="Groupe 5554"/>
                          <wpg:cNvGrpSpPr/>
                          <wpg:grpSpPr>
                            <a:xfrm>
                              <a:off x="514350" y="0"/>
                              <a:ext cx="1388361" cy="390525"/>
                              <a:chOff x="0" y="0"/>
                              <a:chExt cx="1388361" cy="390525"/>
                            </a:xfrm>
                          </wpg:grpSpPr>
                          <wpg:grpSp>
                            <wpg:cNvPr id="5555" name="Group 45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3700" y="0"/>
                                <a:ext cx="994661" cy="390525"/>
                                <a:chOff x="4726" y="3360"/>
                                <a:chExt cx="3269" cy="1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56" name="Picture 4587" descr="Afficher l'image en taille réelle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r:link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6" y="3499"/>
                                  <a:ext cx="3073" cy="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557" name="Rectangle 4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" y="3360"/>
                                  <a:ext cx="1965" cy="1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58" name="Groupe 5558"/>
                            <wpg:cNvGrpSpPr/>
                            <wpg:grpSpPr>
                              <a:xfrm>
                                <a:off x="0" y="234950"/>
                                <a:ext cx="1314450" cy="60861"/>
                                <a:chOff x="0" y="0"/>
                                <a:chExt cx="1314450" cy="60861"/>
                              </a:xfrm>
                            </wpg:grpSpPr>
                            <wps:wsp>
                              <wps:cNvPr id="5559" name="Line 45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0" name="Line 4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1445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1" name="Line 4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7150"/>
                                  <a:ext cx="13144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562" name="Groupe 5562"/>
                          <wpg:cNvGrpSpPr/>
                          <wpg:grpSpPr>
                            <a:xfrm>
                              <a:off x="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563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4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5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566" name="Groupe 5566"/>
                          <wpg:cNvGrpSpPr/>
                          <wpg:grpSpPr>
                            <a:xfrm>
                              <a:off x="136525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567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8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9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456" name="Text Box 4589"/>
                        <wps:cNvSpPr txBox="1">
                          <a:spLocks noChangeArrowheads="1"/>
                        </wps:cNvSpPr>
                        <wps:spPr bwMode="auto">
                          <a:xfrm>
                            <a:off x="1527349" y="643094"/>
                            <a:ext cx="6477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Pr="00D9112D" w:rsidRDefault="00FE56C8" w:rsidP="00FE56C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0"/>
                                      <w:szCs w:val="20"/>
                                    </w:rPr>
                                    <m:t>-5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70" name="Groupe 5570"/>
                        <wpg:cNvGrpSpPr/>
                        <wpg:grpSpPr>
                          <a:xfrm>
                            <a:off x="0" y="954593"/>
                            <a:ext cx="2308225" cy="390525"/>
                            <a:chOff x="0" y="0"/>
                            <a:chExt cx="2308225" cy="390525"/>
                          </a:xfrm>
                        </wpg:grpSpPr>
                        <wpg:grpSp>
                          <wpg:cNvPr id="5571" name="Groupe 5571"/>
                          <wpg:cNvGrpSpPr/>
                          <wpg:grpSpPr>
                            <a:xfrm>
                              <a:off x="514350" y="0"/>
                              <a:ext cx="1388361" cy="390525"/>
                              <a:chOff x="0" y="0"/>
                              <a:chExt cx="1388361" cy="390525"/>
                            </a:xfrm>
                          </wpg:grpSpPr>
                          <wpg:grpSp>
                            <wpg:cNvPr id="5572" name="Group 45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3700" y="0"/>
                                <a:ext cx="994661" cy="390525"/>
                                <a:chOff x="4726" y="3360"/>
                                <a:chExt cx="3269" cy="1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3" name="Picture 4587" descr="Afficher l'image en taille réelle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r:link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6" y="3499"/>
                                  <a:ext cx="3073" cy="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574" name="Rectangle 4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" y="3360"/>
                                  <a:ext cx="1965" cy="1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75" name="Groupe 5575"/>
                            <wpg:cNvGrpSpPr/>
                            <wpg:grpSpPr>
                              <a:xfrm>
                                <a:off x="0" y="234950"/>
                                <a:ext cx="1314450" cy="60861"/>
                                <a:chOff x="0" y="0"/>
                                <a:chExt cx="1314450" cy="60861"/>
                              </a:xfrm>
                            </wpg:grpSpPr>
                            <wps:wsp>
                              <wps:cNvPr id="5576" name="Line 45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7" name="Line 4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1445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8" name="Line 4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7150"/>
                                  <a:ext cx="13144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579" name="Groupe 5579"/>
                          <wpg:cNvGrpSpPr/>
                          <wpg:grpSpPr>
                            <a:xfrm>
                              <a:off x="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580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1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2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583" name="Groupe 5583"/>
                          <wpg:cNvGrpSpPr/>
                          <wpg:grpSpPr>
                            <a:xfrm>
                              <a:off x="136525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584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5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6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483" name="Text Box 4589"/>
                        <wps:cNvSpPr txBox="1">
                          <a:spLocks noChangeArrowheads="1"/>
                        </wps:cNvSpPr>
                        <wps:spPr bwMode="auto">
                          <a:xfrm>
                            <a:off x="1657978" y="994786"/>
                            <a:ext cx="2921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Pr="00D9112D" w:rsidRDefault="00FE56C8" w:rsidP="00FE56C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87" name="Groupe 5587"/>
                        <wpg:cNvGrpSpPr/>
                        <wpg:grpSpPr>
                          <a:xfrm>
                            <a:off x="10048" y="1668026"/>
                            <a:ext cx="2308225" cy="390525"/>
                            <a:chOff x="0" y="0"/>
                            <a:chExt cx="2308225" cy="390525"/>
                          </a:xfrm>
                        </wpg:grpSpPr>
                        <wpg:grpSp>
                          <wpg:cNvPr id="5588" name="Groupe 5588"/>
                          <wpg:cNvGrpSpPr/>
                          <wpg:grpSpPr>
                            <a:xfrm>
                              <a:off x="514350" y="0"/>
                              <a:ext cx="1388361" cy="390525"/>
                              <a:chOff x="0" y="0"/>
                              <a:chExt cx="1388361" cy="390525"/>
                            </a:xfrm>
                          </wpg:grpSpPr>
                          <wpg:grpSp>
                            <wpg:cNvPr id="5589" name="Group 45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3700" y="0"/>
                                <a:ext cx="994661" cy="390525"/>
                                <a:chOff x="4726" y="3360"/>
                                <a:chExt cx="3269" cy="1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0" name="Picture 4587" descr="Afficher l'image en taille réelle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r:link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6" y="3499"/>
                                  <a:ext cx="3073" cy="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591" name="Rectangle 4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" y="3360"/>
                                  <a:ext cx="1965" cy="1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92" name="Groupe 5592"/>
                            <wpg:cNvGrpSpPr/>
                            <wpg:grpSpPr>
                              <a:xfrm>
                                <a:off x="0" y="234950"/>
                                <a:ext cx="1314450" cy="60861"/>
                                <a:chOff x="0" y="0"/>
                                <a:chExt cx="1314450" cy="60861"/>
                              </a:xfrm>
                            </wpg:grpSpPr>
                            <wps:wsp>
                              <wps:cNvPr id="5593" name="Line 45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4" name="Line 4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1445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5" name="Line 4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7150"/>
                                  <a:ext cx="13144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596" name="Groupe 5596"/>
                          <wpg:cNvGrpSpPr/>
                          <wpg:grpSpPr>
                            <a:xfrm>
                              <a:off x="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597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8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9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00" name="Groupe 5600"/>
                          <wpg:cNvGrpSpPr/>
                          <wpg:grpSpPr>
                            <a:xfrm>
                              <a:off x="136525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601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2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3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503" name="Text Box 4589"/>
                        <wps:cNvSpPr txBox="1">
                          <a:spLocks noChangeArrowheads="1"/>
                        </wps:cNvSpPr>
                        <wps:spPr bwMode="auto">
                          <a:xfrm>
                            <a:off x="1677695" y="1537116"/>
                            <a:ext cx="37147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Pr="002C6518" w:rsidRDefault="00DF0907" w:rsidP="00FE56C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604" name="Groupe 5604"/>
                        <wpg:cNvGrpSpPr/>
                        <wpg:grpSpPr>
                          <a:xfrm>
                            <a:off x="0" y="2130250"/>
                            <a:ext cx="2308225" cy="390525"/>
                            <a:chOff x="0" y="0"/>
                            <a:chExt cx="2308225" cy="390525"/>
                          </a:xfrm>
                        </wpg:grpSpPr>
                        <wpg:grpSp>
                          <wpg:cNvPr id="5605" name="Groupe 5605"/>
                          <wpg:cNvGrpSpPr/>
                          <wpg:grpSpPr>
                            <a:xfrm>
                              <a:off x="514350" y="0"/>
                              <a:ext cx="1388361" cy="390525"/>
                              <a:chOff x="0" y="0"/>
                              <a:chExt cx="1388361" cy="390525"/>
                            </a:xfrm>
                          </wpg:grpSpPr>
                          <wpg:grpSp>
                            <wpg:cNvPr id="5606" name="Group 45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3700" y="0"/>
                                <a:ext cx="994661" cy="390525"/>
                                <a:chOff x="4726" y="3360"/>
                                <a:chExt cx="3269" cy="1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7" name="Picture 4587" descr="Afficher l'image en taille réelle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r:link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6" y="3499"/>
                                  <a:ext cx="3073" cy="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08" name="Rectangle 4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0" y="3360"/>
                                  <a:ext cx="1965" cy="1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09" name="Groupe 5609"/>
                            <wpg:cNvGrpSpPr/>
                            <wpg:grpSpPr>
                              <a:xfrm>
                                <a:off x="0" y="234950"/>
                                <a:ext cx="1314450" cy="60861"/>
                                <a:chOff x="0" y="0"/>
                                <a:chExt cx="1314450" cy="60861"/>
                              </a:xfrm>
                            </wpg:grpSpPr>
                            <wps:wsp>
                              <wps:cNvPr id="5610" name="Line 45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1" name="Line 4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14450" y="0"/>
                                  <a:ext cx="0" cy="60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2" name="Line 4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7150"/>
                                  <a:ext cx="13144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613" name="Groupe 5613"/>
                          <wpg:cNvGrpSpPr/>
                          <wpg:grpSpPr>
                            <a:xfrm>
                              <a:off x="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614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5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6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17" name="Groupe 5617"/>
                          <wpg:cNvGrpSpPr/>
                          <wpg:grpSpPr>
                            <a:xfrm>
                              <a:off x="1365250" y="177800"/>
                              <a:ext cx="942975" cy="45085"/>
                              <a:chOff x="0" y="0"/>
                              <a:chExt cx="1371600" cy="114300"/>
                            </a:xfrm>
                          </wpg:grpSpPr>
                          <wps:wsp>
                            <wps:cNvPr id="5618" name="Line 4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9" name="Line 4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7160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0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1430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514" name="Text Box 4589"/>
                        <wps:cNvSpPr txBox="1">
                          <a:spLocks noChangeArrowheads="1"/>
                        </wps:cNvSpPr>
                        <wps:spPr bwMode="auto">
                          <a:xfrm>
                            <a:off x="1688123" y="2160395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Pr="002C6518" w:rsidRDefault="00FE56C8" w:rsidP="00FE56C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621" o:spid="_x0000_s1027" style="position:absolute;margin-left:37.6pt;margin-top:7.3pt;width:182.55pt;height:198.5pt;z-index:251671552" coordsize="23182,25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">
                <v:shape id="Zone de texte 5430" o:spid="_x0000_s1028" type="#_x0000_t202" style="position:absolute;left:2411;top:3416;width:1971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TSsEA&#10;AADdAAAADwAAAGRycy9kb3ducmV2LnhtbERPy4rCMBTdC/5DuIIbGVMdHzMd06KC4tbHB1yba1ts&#10;bkoTbf37yUJweTjvVdqZSjypcaVlBZNxBII4s7rkXMHlvPv6AeE8ssbKMil4kYM06fdWGGvb8pGe&#10;J5+LEMIuRgWF93UspcsKMujGtiYO3M02Bn2ATS51g20IN5WcRtFCGiw5NBRY07ag7H56GAW3Qzua&#10;/7bXvb8sj7PFBsvl1b6UGg669R8IT53/iN/ug1Ywn32H/eFNeAI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NU0rBAAAA3QAAAA8AAAAAAAAAAAAAAAAAmAIAAGRycy9kb3du&#10;cmV2LnhtbFBLBQYAAAAABAAEAPUAAACGAwAAAAA=&#10;" stroked="f">
                  <v:textbox>
                    <w:txbxContent>
                      <w:p w:rsidR="00FE56C8" w:rsidRPr="002C6518" w:rsidRDefault="00FE56C8" w:rsidP="00FE56C8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2C6518">
                          <w:rPr>
                            <w:i/>
                            <w:sz w:val="20"/>
                            <w:szCs w:val="20"/>
                          </w:rPr>
                          <w:t>Je retranche 5 des deux côtés</w:t>
                        </w:r>
                      </w:p>
                    </w:txbxContent>
                  </v:textbox>
                </v:shape>
                <v:shape id="Text Box 4585" o:spid="_x0000_s1029" type="#_x0000_t202" style="position:absolute;left:703;top:6229;width:7740;height:24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S3cUA&#10;AADdAAAADwAAAGRycy9kb3ducmV2LnhtbESP3WrCQBSE7wu+w3IE7+rGYIpGVxGr0LvWnwc4ZI/Z&#10;mOzZkN1q7NN3CwUvh5n5hlmue9uIG3W+cqxgMk5AEBdOV1wqOJ/2rzMQPiBrbByTggd5WK8GL0vM&#10;tbvzgW7HUIoIYZ+jAhNCm0vpC0MW/di1xNG7uM5iiLIrpe7wHuG2kWmSvEmLFccFgy1tDRX18dsq&#10;mCX2s67n6Ze3059JZrbvbtdelRoN+80CRKA+PMP/7Q+tIJtm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dLdxQAAAN0AAAAPAAAAAAAAAAAAAAAAAJgCAABkcnMv&#10;ZG93bnJldi54bWxQSwUGAAAAAAQABAD1AAAAigMAAAAA&#10;" filled="f" stroked="f">
                  <v:textbox style="mso-fit-shape-to-text:t">
                    <w:txbxContent>
                      <w:p w:rsidR="00FE56C8" w:rsidRPr="002C6518" w:rsidRDefault="00FE56C8" w:rsidP="00FE56C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3x+5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  <w:sz w:val="20"/>
                                <w:szCs w:val="20"/>
                              </w:rPr>
                              <m:t>-5</m:t>
                            </m:r>
                          </m:oMath>
                        </m:oMathPara>
                      </w:p>
                    </w:txbxContent>
                  </v:textbox>
                </v:shape>
                <v:shape id="Arc 5471" o:spid="_x0000_s1030" style="position:absolute;left:3617;top:6129;width:5194;height:5436;rotation:-2909715fd;visibility:visible;mso-wrap-style:square;v-text-anchor:middle" coordsize="519430,543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eqsIA&#10;AADdAAAADwAAAGRycy9kb3ducmV2LnhtbESPQYvCMBSE7wv+h/AEb2tqWV2pRhFxQbzpevD4SJ5t&#10;tXkpTbT13xtB8DjMzDfMfNnZStyp8aVjBaNhAoJYO1NyruD4//c9BeEDssHKMSl4kIflovc1x8y4&#10;lvd0P4RcRAj7DBUUIdSZlF4XZNEPXU0cvbNrLIYom1yaBtsIt5VMk2QiLZYcFwqsaV2Qvh5uVgGd&#10;Nrs0D9i16V6314s+rm60UWrQ71YzEIG68Am/21ujYPzzO4LX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h6qwgAAAN0AAAAPAAAAAAAAAAAAAAAAAJgCAABkcnMvZG93&#10;bnJldi54bWxQSwUGAAAAAAQABAD1AAAAhwMAAAAA&#10;" path="m259715,nsc381752,,487328,88913,513423,213666l259715,271780,259715,xem259715,nfc381752,,487328,88913,513423,213666e" filled="f" strokecolor="#5b9bd5 [3204]" strokeweight=".5pt">
                  <v:stroke joinstyle="miter"/>
                  <v:path arrowok="t" o:connecttype="custom" o:connectlocs="259715,0;513423,213666" o:connectangles="0,0"/>
                </v:shape>
                <v:shape id="Text Box 4589" o:spid="_x0000_s1031" type="#_x0000_t202" style="position:absolute;left:5928;top:5526;width:826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4QUMQA&#10;AADdAAAADwAAAGRycy9kb3ducmV2LnhtbESPSWvDMBCF74X8BzGB3mrZaVYncmgLpSUUSpZDjoM1&#10;Xqg1MpbqOP++KgRyfHxv4W22g2lET52rLStIohgEcW51zaWC0/H9aQnCeWSNjWVScCUH22z0sMFU&#10;2wvvqT/4UoQSdikqqLxvUyldXpFBF9mWOLDCdgZ9kF0pdYeXUG4aOYnjuTRYc1iosKW3ivKfw69R&#10;8Dq3ZZ88n83XrviQq+9CB+aVehwPL2sQngZ/N9/Sn1rBbLqYwP+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+EFDEAAAA3QAAAA8AAAAAAAAAAAAAAAAAmAIAAGRycy9k&#10;b3ducmV2LnhtbFBLBQYAAAAABAAEAPUAAACJAwAAAAA=&#10;" fillcolor="white [3212]" stroked="f">
                  <v:textbox inset="0,0,0,0">
                    <w:txbxContent>
                      <w:p w:rsidR="00FE56C8" w:rsidRPr="00D9112D" w:rsidRDefault="00FE56C8" w:rsidP="00FE56C8">
                        <w:pPr>
                          <w:rPr>
                            <w:sz w:val="20"/>
                            <w:szCs w:val="20"/>
                          </w:rPr>
                        </w:pPr>
                        <w:r w:rsidRPr="00D9112D"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585" o:spid="_x0000_s1032" type="#_x0000_t202" style="position:absolute;left:3616;top:9947;width:3251;height:24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DdcUA&#10;AADdAAAADwAAAGRycy9kb3ducmV2LnhtbESP3WrCQBSE7wu+w3IE7+pGiSVGVxFroXfWnwc4ZI/Z&#10;mOzZkN1q2qd3CwUvh5n5hlmue9uIG3W+cqxgMk5AEBdOV1wqOJ8+XjMQPiBrbByTgh/ysF4NXpaY&#10;a3fnA92OoRQRwj5HBSaENpfSF4Ys+rFriaN3cZ3FEGVXSt3hPcJtI6dJ8iYtVhwXDLa0NVTUx2+r&#10;IEvsvq7n0y9v09/JzGzf3a69KjUa9psFiEB9eIb/259awSzNUvh7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MN1xQAAAN0AAAAPAAAAAAAAAAAAAAAAAJgCAABkcnMv&#10;ZG93bnJldi54bWxQSwUGAAAAAAQABAD1AAAAigMAAAAA&#10;" filled="f" stroked="f">
                  <v:textbox style="mso-fit-shape-to-text:t">
                    <w:txbxContent>
                      <w:p w:rsidR="00FE56C8" w:rsidRPr="00D9112D" w:rsidRDefault="00FE56C8" w:rsidP="00FE56C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3x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5494" o:spid="_x0000_s1033" type="#_x0000_t202" style="position:absolute;left:3114;top:13565;width:17463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Kc8MA&#10;AADdAAAADwAAAGRycy9kb3ducmV2LnhtbESP3YrCMBSE7xd8h3AEbxZNlfpXjbIKirf+PMCxObbF&#10;5qQ0WVvf3giCl8PMfMMs160pxYNqV1hWMBxEIIhTqwvOFFzOu/4MhPPIGkvLpOBJDtarzs8SE20b&#10;PtLj5DMRIOwSVJB7XyVSujQng25gK+Lg3Wxt0AdZZ1LX2AS4KeUoiibSYMFhIceKtjml99O/UXA7&#10;NL/jeXPd+8v0GE82WEyv9qlUr9v+LUB4av03/GkftIJxPI/h/SY8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AKc8MAAADdAAAADwAAAAAAAAAAAAAAAACYAgAAZHJzL2Rv&#10;d25yZXYueG1sUEsFBgAAAAAEAAQA9QAAAIgDAAAAAA==&#10;" stroked="f">
                  <v:textbox>
                    <w:txbxContent>
                      <w:p w:rsidR="00FE56C8" w:rsidRPr="002C6518" w:rsidRDefault="00FE56C8" w:rsidP="00FE56C8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2C6518">
                          <w:rPr>
                            <w:i/>
                            <w:sz w:val="20"/>
                            <w:szCs w:val="20"/>
                          </w:rPr>
                          <w:t>Je divise par 3 des deux côtés</w:t>
                        </w:r>
                      </w:p>
                    </w:txbxContent>
                  </v:textbox>
                </v:shape>
                <v:shape id="Text Box 4585" o:spid="_x0000_s1034" type="#_x0000_t202" style="position:absolute;left:3415;top:15373;width:3251;height:37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PssUA&#10;AADdAAAADwAAAGRycy9kb3ducmV2LnhtbESP3WoCMRSE7wu+QzgF72qiuEW3RhG10LvWnwc4bE43&#10;292cLJuo2z59IwheDjPzDbNY9a4RF+pC5VnDeKRAEBfeVFxqOB3fX2YgQkQ22HgmDb8UYLUcPC0w&#10;N/7Ke7ocYikShEOOGmyMbS5lKCw5DCPfEifv23cOY5JdKU2H1wR3jZwo9SodVpwWLLa0sVTUh7PT&#10;MFPus67nk6/gpn/jzG62ftf+aD187tdvICL18RG+tz+MhixTU7i9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s+yxQAAAN0AAAAPAAAAAAAAAAAAAAAAAJgCAABkcnMv&#10;ZG93bnJldi54bWxQSwUGAAAAAAQABAD1AAAAigMAAAAA&#10;" filled="f" stroked="f">
                  <v:textbox style="mso-fit-shape-to-text:t">
                    <w:txbxContent>
                      <w:p w:rsidR="00FE56C8" w:rsidRPr="002C6518" w:rsidRDefault="00841E87" w:rsidP="00FE56C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3x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585" o:spid="_x0000_s1035" type="#_x0000_t202" style="position:absolute;left:3817;top:21602;width:2546;height:24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89MUA&#10;AADdAAAADwAAAGRycy9kb3ducmV2LnhtbESP3WrCQBSE7wt9h+UUvKubiCkaXaVYC95Zfx7gkD3N&#10;psmeDdlVU5/eFQQvh5n5hpkve9uIM3W+cqwgHSYgiAunKy4VHA/f7xMQPiBrbByTgn/ysFy8vswx&#10;1+7COzrvQykihH2OCkwIbS6lLwxZ9EPXEkfv13UWQ5RdKXWHlwi3jRwlyYe0WHFcMNjSylBR709W&#10;wSSx27qejn68HV/TzKy+3Lr9U2rw1n/OQATqwzP8aG+0gixLM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/z0xQAAAN0AAAAPAAAAAAAAAAAAAAAAAJgCAABkcnMv&#10;ZG93bnJldi54bWxQSwUGAAAAAAQABAD1AAAAigMAAAAA&#10;" filled="f" stroked="f">
                  <v:textbox style="mso-fit-shape-to-text:t">
                    <w:txbxContent>
                      <w:p w:rsidR="00FE56C8" w:rsidRPr="002C6518" w:rsidRDefault="00FE56C8" w:rsidP="00FE56C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585" o:spid="_x0000_s1036" type="#_x0000_t202" style="position:absolute;left:2109;width:5956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S5sYA&#10;AADdAAAADwAAAGRycy9kb3ducmV2LnhtbESPzWrDMBCE74W+g9hCbomcv5K4kU3JD/TW1O0DLNbG&#10;cm2tjKUmTp6+KgR6HGbmG2aTD7YVZ+p97VjBdJKAIC6drrlS8PV5GK9A+ICssXVMCq7kIc8eHzaY&#10;anfhDzoXoRIRwj5FBSaELpXSl4Ys+onriKN3cr3FEGVfSd3jJcJtK2dJ8iwt1hwXDHa0NVQ2xY9V&#10;sErse9OsZ0dvF7fp0mx3bt99KzV6Gl5fQAQawn/43n7TCpaL+Rz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6S5sYAAADdAAAADwAAAAAAAAAAAAAAAACYAgAAZHJz&#10;L2Rvd25yZXYueG1sUEsFBgAAAAAEAAQA9QAAAIsDAAAAAA==&#10;" filled="f" stroked="f">
                  <v:textbox style="mso-fit-shape-to-text:t">
                    <w:txbxContent>
                      <w:p w:rsidR="00FE56C8" w:rsidRDefault="00FE56C8" w:rsidP="00FE56C8">
                        <w:r w:rsidRPr="00FC371E">
                          <w:rPr>
                            <w:position w:val="-6"/>
                          </w:rPr>
                          <w:object w:dxaOrig="620" w:dyaOrig="279">
                            <v:shape id="_x0000_i1030" type="#_x0000_t75" style="width:32.5pt;height:11.4pt" o:ole="">
                              <v:imagedata r:id="rId25" o:title=""/>
                            </v:shape>
                            <o:OLEObject Type="Embed" ProgID="Equation.DSMT4" ShapeID="_x0000_i1030" DrawAspect="Content" ObjectID="_1583666077" r:id="rId26"/>
                          </w:object>
                        </w:r>
                      </w:p>
                    </w:txbxContent>
                  </v:textbox>
                </v:shape>
                <v:group id="Groupe 5552" o:spid="_x0000_s1037" style="position:absolute;width:23082;height:3905" coordsize="2308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yin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J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8opzFAAAA3QAA&#10;AA8AAAAAAAAAAAAAAAAAqgIAAGRycy9kb3ducmV2LnhtbFBLBQYAAAAABAAEAPoAAACcAwAAAAA=&#10;">
                  <v:group id="Groupe 5551" o:spid="_x0000_s1038" style="position:absolute;left:5143;width:13884;height:3905" coordsize="13883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4868cAAADd&#10;AAAADwAAAAAAAAAAAAAAAACqAgAAZHJzL2Rvd25yZXYueG1sUEsFBgAAAAAEAAQA+gAAAJ4DAAAA&#10;AA==&#10;">
                    <v:group id="Group 4586" o:spid="_x0000_s1039" style="position:absolute;left:3937;width:9946;height:3905" coordorigin="4726,3360" coordsize="3269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d1T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M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J3VOxgAAAN0A&#10;AAAPAAAAAAAAAAAAAAAAAKoCAABkcnMvZG93bnJldi54bWxQSwUGAAAAAAQABAD6AAAAnQMAAAAA&#10;">
                      <v:shape id="Picture 4587" o:spid="_x0000_s1040" type="#_x0000_t75" alt="Afficher l'image en taille réelle" href="http://yannicksurcouf.com/files/u2/fl__che-et-balance.jpg" style="position:absolute;left:4726;top:3499;width:3073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5Jk/HAAAA3QAAAA8AAABkcnMvZG93bnJldi54bWxEj1FLw0AQhN8F/8Oxgi/FXqw2hLTXUloq&#10;IiiY9gcsuW0SmtuLuTWN/94TCj4OM/MNs1yPrlUD9aHxbOBxmoAiLr1tuDJwPOwfMlBBkC22nsnA&#10;DwVYr25vlphbf+FPGgqpVIRwyNFALdLlWoeyJodh6jvi6J1871Ci7Ctte7xEuGv1LElS7bDhuFBj&#10;R9uaynPx7QxkWVekk/fxbSenzdcs/bAv+0GMub8bNwtQQqP8h6/tV2tg/vw0h7838Qn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5Jk/HAAAA3QAAAA8AAAAAAAAAAAAA&#10;AAAAnwIAAGRycy9kb3ducmV2LnhtbFBLBQYAAAAABAAEAPcAAACTAwAAAAA=&#10;" o:button="t">
                        <v:fill o:detectmouseclick="t"/>
                        <v:imagedata r:id="rId27" r:href="rId28"/>
                      </v:shape>
                      <v:rect id="Rectangle 4588" o:spid="_x0000_s1041" style="position:absolute;left:6030;top:3360;width:196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gisYA&#10;AADdAAAADwAAAGRycy9kb3ducmV2LnhtbESPQWvCQBSE7wX/w/KE3uquRkNNXYMUAoXaQ7Xg9ZF9&#10;JqHZtzG70fTfd4VCj8PMfMNs8tG24kq9bxxrmM8UCOLSmYYrDV/H4ukZhA/IBlvHpOGHPOTbycMG&#10;M+Nu/EnXQ6hEhLDPUEMdQpdJ6cuaLPqZ64ijd3a9xRBlX0nT4y3CbSsXSqXSYsNxocaOXmsqvw+D&#10;1YDp0lw+zsn++D6kuK5GVaxOSuvH6bh7ARFoDP/hv/ab0bBaJinc38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sgisYAAADdAAAADwAAAAAAAAAAAAAAAACYAgAAZHJz&#10;L2Rvd25yZXYueG1sUEsFBgAAAAAEAAQA9QAAAIsDAAAAAA==&#10;" stroked="f"/>
                    </v:group>
                    <v:group id="Groupe 5550" o:spid="_x0000_s1042" style="position:absolute;top:2349;width:13144;height:609" coordsize="13144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KZc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IimXDCAAAA3QAAAA8A&#10;AAAAAAAAAAAAAAAAqgIAAGRycy9kb3ducmV2LnhtbFBLBQYAAAAABAAEAPoAAACZAwAAAAA=&#10;">
                      <v:line id="Line 4594" o:spid="_x0000_s1043" style="position:absolute;flip:y;visibility:visible;mso-wrap-style:square" from="0,0" to="0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1g8UAAADdAAAADwAAAGRycy9kb3ducmV2LnhtbESPQWsCMRSE7wX/Q3hCbzXroiJboxRB&#10;UOzBqtDrY/N2s3TzsiSpu/77RhB6HGbmG2a1GWwrbuRD41jBdJKBIC6dbrhWcL3s3pYgQkTW2Dom&#10;BXcKsFmPXlZYaNfzF93OsRYJwqFABSbGrpAylIYshonriJNXOW8xJulrqT32CW5bmWfZQlpsOC0Y&#10;7GhrqPw5/1oF8nDsT36XX6u62nfu+2A+F/2g1Ot4+HgHEWmI/+Fne68VzGezH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k1g8UAAADdAAAADwAAAAAAAAAA&#10;AAAAAAChAgAAZHJzL2Rvd25yZXYueG1sUEsFBgAAAAAEAAQA+QAAAJMDAAAAAA==&#10;" strokeweight="1.5pt"/>
                      <v:line id="Line 4601" o:spid="_x0000_s1044" style="position:absolute;flip:y;visibility:visible;mso-wrap-style:square" from="13144,0" to="13144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2n8sUAAADdAAAADwAAAGRycy9kb3ducmV2LnhtbESPT2sCMRTE7wW/Q3gFbzVbUbFbo4gg&#10;KPVQ/0Cvj83bzdLNy5JEd/32jSD0OMzMb5jFqreNuJEPtWMF76MMBHHhdM2Vgst5+zYHESKyxsYx&#10;KbhTgNVy8LLAXLuOj3Q7xUokCIccFZgY21zKUBiyGEauJU5e6bzFmKSvpPbYJbht5DjLZtJizWnB&#10;YEsbQ8Xv6WoVyP1X9+2340tZlbvW/ezNYdb1Sg1f+/UniEh9/A8/2zutYDqZfMDj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2n8sUAAADdAAAADwAAAAAAAAAA&#10;AAAAAAChAgAAZHJzL2Rvd25yZXYueG1sUEsFBgAAAAAEAAQA+QAAAJMDAAAAAA==&#10;" strokeweight="1.5pt"/>
                      <v:line id="Line 4593" o:spid="_x0000_s1045" style="position:absolute;visibility:visible;mso-wrap-style:square" from="0,571" to="1314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azcUAAADdAAAADwAAAGRycy9kb3ducmV2LnhtbESPQWvCQBSE70L/w/IKvelGq1JSVymC&#10;Vbw1FqG3R/aZpMm+TXc3Gv+9WxA8DjPzDbNY9aYRZ3K+sqxgPEpAEOdWV1wo+D5shm8gfEDW2Fgm&#10;BVfysFo+DRaYanvhLzpnoRARwj5FBWUIbSqlz0sy6Ee2JY7eyTqDIUpXSO3wEuGmkZMkmUuDFceF&#10;Eltal5TXWWcUHLuMf37rjWuw+9xuT8e/2r/ulXp57j/eQQTqwyN8b++0gtl0Oob/N/E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qazcUAAADdAAAADwAAAAAAAAAA&#10;AAAAAAChAgAAZHJzL2Rvd25yZXYueG1sUEsFBgAAAAAEAAQA+QAAAJMDAAAAAA==&#10;" strokeweight="1.5pt"/>
                    </v:group>
                  </v:group>
                  <v:group id="Groupe 5546" o:spid="_x0000_s1046" style="position:absolute;top:1778;width:9429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4yQ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Akn1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XjJCxgAAAN0A&#10;AAAPAAAAAAAAAAAAAAAAAKoCAABkcnMvZG93bnJldi54bWxQSwUGAAAAAAQABAD6AAAAnQMAAAAA&#10;">
                    <v:line id="Line 4598" o:spid="_x0000_s1047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3IckAAADdAAAADwAAAGRycy9kb3ducmV2LnhtbESPS2vDMBCE74H+B7GF3hK5jzjBjRJC&#10;SyHpITQPSI8ba2s7sVZGUm3331eFQo7DzHzDzBa9qUVLzleWFdyPEhDEudUVFwoO+7fhFIQPyBpr&#10;y6Tghzws5jeDGWbadryldhcKESHsM1RQhtBkUvq8JIN+ZBvi6H1ZZzBE6QqpHXYRbmr5kCSpNFhx&#10;XCixoZeS8svu2yjYPH6k7XL9vuqP6/SUv25Pn+fOKXV32y+fQQTqwzX8315pBePx0wT+3sQnI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wmdyHJAAAA3QAAAA8AAAAA&#10;AAAAAAAAAAAAoQIAAGRycy9kb3ducmV2LnhtbFBLBQYAAAAABAAEAPkAAACXAwAAAAA=&#10;"/>
                    <v:line id="Line 4599" o:spid="_x0000_s1048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jU8UAAADdAAAADwAAAGRycy9kb3ducmV2LnhtbERPy2rCQBTdF/yH4Rbc1UlbDSV1FLEU&#10;1EXxUWiX18xtEs3cCTNjEv/eWRRcHs57Ou9NLVpyvrKs4HmUgCDOra64UPB9+Hx6A+EDssbaMim4&#10;kof5bPAwxUzbjnfU7kMhYgj7DBWUITSZlD4vyaAf2YY4cn/WGQwRukJqh10MN7V8SZJUGqw4NpTY&#10;0LKk/Ly/GAVfr9u0Xaw3q/5nnR7zj93x99Q5pYaP/eIdRKA+3MX/7pVWMJmM49z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njU8UAAADdAAAADwAAAAAAAAAA&#10;AAAAAAChAgAAZHJzL2Rvd25yZXYueG1sUEsFBgAAAAAEAAQA+QAAAJMDAAAAAA==&#10;"/>
                    <v:line id="Line 4600" o:spid="_x0000_s1049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VGyMkAAADdAAAADwAAAGRycy9kb3ducmV2LnhtbESPS2vDMBCE74H+B7GF3hK5j5jEjRJC&#10;SyHpITQPSI8ba2s7sVZGUm3331eFQo7DzHzDzBa9qUVLzleWFdyPEhDEudUVFwoO+7fhBIQPyBpr&#10;y6Tghzws5jeDGWbadryldhcKESHsM1RQhtBkUvq8JIN+ZBvi6H1ZZzBE6QqpHXYRbmr5kCSpNFhx&#10;XCixoZeS8svu2yjYPH6k7XL9vuqP6/SUv25Pn+fOKXV32y+fQQTqwzX8315pBePx0xT+3sQnI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L1RsjJAAAA3QAAAA8AAAAA&#10;AAAAAAAAAAAAoQIAAGRycy9kb3ducmV2LnhtbFBLBQYAAAAABAAEAPkAAACXAwAAAAA=&#10;"/>
                  </v:group>
                  <v:group id="Groupe 5461" o:spid="_x0000_s1050" style="position:absolute;left:13652;top:1778;width:9430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P5y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eP5y8cAAADd&#10;AAAADwAAAAAAAAAAAAAAAACqAgAAZHJzL2Rvd25yZXYueG1sUEsFBgAAAAAEAAQA+gAAAJ4DAAAA&#10;AA==&#10;">
                    <v:line id="Line 4598" o:spid="_x0000_s1051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vdJ8gAAADd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vI5G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YvdJ8gAAADdAAAADwAAAAAA&#10;AAAAAAAAAAChAgAAZHJzL2Rvd25yZXYueG1sUEsFBgAAAAAEAAQA+QAAAJYDAAAAAA==&#10;"/>
                    <v:line id="Line 4599" o:spid="_x0000_s1052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d4vMkAAADdAAAADwAAAGRycy9kb3ducmV2LnhtbESPT0vDQBTE74LfYXmCN7tR27TEbktR&#10;hLaHYv9APb5mn0na7Nuwuybx27uC0OMwM79hpvPe1KIl5yvLCh4HCQji3OqKCwWH/fvDBIQPyBpr&#10;y6TghzzMZ7c3U8y07XhL7S4UIkLYZ6igDKHJpPR5SQb9wDbE0fuyzmCI0hVSO+wi3NTyKUlSabDi&#10;uFBiQ68l5Zfdt1Gwef5I28VqveyPq/SUv21Pn+fOKXV/1y9eQATqwzX8315qBaPhcAx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rHeLzJAAAA3QAAAA8AAAAA&#10;AAAAAAAAAAAAoQIAAGRycy9kb3ducmV2LnhtbFBLBQYAAAAABAAEAPkAAACXAwAAAAA=&#10;"/>
                    <v:line id="Line 4600" o:spid="_x0000_s1053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jszsUAAADdAAAADwAAAGRycy9kb3ducmV2LnhtbERPy2rCQBTdF/yH4Rbc1UlbG0rqKGIp&#10;qAvxUWiX18xtEs3cCTNjEv/eWRRcHs57MutNLVpyvrKs4HmUgCDOra64UPB9+Hp6B+EDssbaMim4&#10;kofZdPAwwUzbjnfU7kMhYgj7DBWUITSZlD4vyaAf2YY4cn/WGQwRukJqh10MN7V8SZJUGqw4NpTY&#10;0KKk/Ly/GAWb123azlfrZf+zSo/55+74e+qcUsPHfv4BIlAf7uJ/91IreBuP49z4Jj4B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jszsUAAADdAAAADwAAAAAAAAAA&#10;AAAAAAChAgAAZHJzL2Rvd25yZXYueG1sUEsFBgAAAAAEAAQA+QAAAJMDAAAAAA==&#10;"/>
                  </v:group>
                </v:group>
                <v:shape id="Text Box 4589" o:spid="_x0000_s1054" type="#_x0000_t202" style="position:absolute;left:16475;width:3150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U5cUA&#10;AADdAAAADwAAAGRycy9kb3ducmV2LnhtbESPzW7CMBCE75X6DtZW4gYOFAoEDKqASr1Rfh5gFS9x&#10;SLyOYgOBp68rIfU4mplvNPNlaytxpcYXjhX0ewkI4szpgnMFx8NXdwLCB2SNlWNScCcPy8XryxxT&#10;7W68o+s+5CJC2KeowIRQp1L6zJBF33M1cfROrrEYomxyqRu8Rbit5CBJPqTFguOCwZpWhrJyf7EK&#10;JondluV08OPt8NEfmdXabeqzUp239nMGIlAb/sPP9rdWMBq+j+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ZTlxQAAAN0AAAAPAAAAAAAAAAAAAAAAAJgCAABkcnMv&#10;ZG93bnJldi54bWxQSwUGAAAAAAQABAD1AAAAigMAAAAA&#10;" filled="f" stroked="f">
                  <v:textbox style="mso-fit-shape-to-text:t">
                    <w:txbxContent>
                      <w:p w:rsidR="00FE56C8" w:rsidRDefault="00FE56C8" w:rsidP="00FE56C8">
                        <w:r w:rsidRPr="00FC371E">
                          <w:rPr>
                            <w:position w:val="-6"/>
                          </w:rPr>
                          <w:object w:dxaOrig="300" w:dyaOrig="279">
                            <v:shape id="_x0000_i1032" type="#_x0000_t75" style="width:10.4pt;height:10pt" o:ole="">
                              <v:imagedata r:id="rId29" o:title=""/>
                            </v:shape>
                            <o:OLEObject Type="Embed" ProgID="Equation.DSMT4" ShapeID="_x0000_i1032" DrawAspect="Content" ObjectID="_1583666078" r:id="rId30"/>
                          </w:object>
                        </w:r>
                      </w:p>
                    </w:txbxContent>
                  </v:textbox>
                </v:shape>
                <v:group id="Groupe 5553" o:spid="_x0000_s1055" style="position:absolute;top:6129;width:23082;height:3905" coordsize="2308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AHB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wBwfFAAAA3QAA&#10;AA8AAAAAAAAAAAAAAAAAqgIAAGRycy9kb3ducmV2LnhtbFBLBQYAAAAABAAEAPoAAACcAwAAAAA=&#10;">
                  <v:group id="Groupe 5554" o:spid="_x0000_s1056" style="position:absolute;left:5143;width:13884;height:3905" coordsize="13883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mfc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J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Z9zxgAAAN0A&#10;AAAPAAAAAAAAAAAAAAAAAKoCAABkcnMvZG93bnJldi54bWxQSwUGAAAAAAQABAD6AAAAnQMAAAAA&#10;">
                    <v:group id="Group 4586" o:spid="_x0000_s1057" style="position:absolute;left:3937;width:9946;height:3905" coordorigin="4726,3360" coordsize="3269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lU66MQAAADdAAAA&#10;DwAAAAAAAAAAAAAAAACqAgAAZHJzL2Rvd25yZXYueG1sUEsFBgAAAAAEAAQA+gAAAJsDAAAAAA==&#10;">
                      <v:shape id="Picture 4587" o:spid="_x0000_s1058" type="#_x0000_t75" alt="Afficher l'image en taille réelle" href="http://yannicksurcouf.com/files/u2/fl__che-et-balance.jpg" style="position:absolute;left:4726;top:3499;width:3073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UgXGAAAA3QAAAA8AAABkcnMvZG93bnJldi54bWxEj1FLw0AQhN8L/odjBV+KvVhICLHXUpSK&#10;FCo09QcsuW0SzO3F3JrGf+8VCj4OM/MNs9pMrlMjDaH1bOBpkYAirrxtuTbwedo95qCCIFvsPJOB&#10;XwqwWd/NVlhYf+EjjaXUKkI4FGigEekLrUPVkMOw8D1x9M5+cChRDrW2A14i3HV6mSSZdthyXGiw&#10;p5eGqq/yxxnI877M5odp/yrn7fcy+7Bvu1GMebifts+ghCb5D9/a79ZAmqYZXN/EJ6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dVSBcYAAADdAAAADwAAAAAAAAAAAAAA&#10;AACfAgAAZHJzL2Rvd25yZXYueG1sUEsFBgAAAAAEAAQA9wAAAJIDAAAAAA==&#10;" o:button="t">
                        <v:fill o:detectmouseclick="t"/>
                        <v:imagedata r:id="rId27" r:href="rId31"/>
                      </v:shape>
                      <v:rect id="Rectangle 4588" o:spid="_x0000_s1059" style="position:absolute;left:6030;top:3360;width:196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vLMYA&#10;AADdAAAADwAAAGRycy9kb3ducmV2LnhtbESPQWvCQBSE7wX/w/IEb7qrNqmm2UgRBKH1UC30+sg+&#10;k9Ds2zS7avrvuwWhx2FmvmHyzWBbcaXeN441zGcKBHHpTMOVho/TbroC4QOywdYxafghD5ti9JBj&#10;ZtyN3+l6DJWIEPYZaqhD6DIpfVmTRT9zHXH0zq63GKLsK2l6vEW4beVCqVRabDgu1NjRtqby63ix&#10;GjB9NN+H8/Lt9HpJcV0Napd8Kq0n4+HlGUSgIfyH7+290ZAkyRP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lvLMYAAADdAAAADwAAAAAAAAAAAAAAAACYAgAAZHJz&#10;L2Rvd25yZXYueG1sUEsFBgAAAAAEAAQA9QAAAIsDAAAAAA==&#10;" stroked="f"/>
                    </v:group>
                    <v:group id="Groupe 5558" o:spid="_x0000_s1060" style="position:absolute;top:2349;width:13144;height:609" coordsize="13144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SVd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UlXbCAAAA3QAAAA8A&#10;AAAAAAAAAAAAAAAAqgIAAGRycy9kb3ducmV2LnhtbFBLBQYAAAAABAAEAPoAAACZAwAAAAA=&#10;">
                      <v:line id="Line 4594" o:spid="_x0000_s1061" style="position:absolute;flip:y;visibility:visible;mso-wrap-style:square" from="0,0" to="0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+ssUAAADdAAAADwAAAGRycy9kb3ducmV2LnhtbESPQWsCMRSE7wX/Q3hCbzWrsFJXo4gg&#10;KPbQquD1sXm7Wdy8LEnqrv++KRR6HGbmG2a1GWwrHuRD41jBdJKBIC6dbrhWcL3s395BhIissXVM&#10;Cp4UYLMevayw0K7nL3qcYy0ShEOBCkyMXSFlKA1ZDBPXESevct5iTNLXUnvsE9y2cpZlc2mx4bRg&#10;sKOdofJ+/rYK5PHUf/r97FrV1aFzt6P5mPeDUq/jYbsEEWmI/+G/9kEryPN8Ab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U+ssUAAADdAAAADwAAAAAAAAAA&#10;AAAAAAChAgAAZHJzL2Rvd25yZXYueG1sUEsFBgAAAAAEAAQA+QAAAJMDAAAAAA==&#10;" strokeweight="1.5pt"/>
                      <v:line id="Line 4601" o:spid="_x0000_s1062" style="position:absolute;flip:y;visibility:visible;mso-wrap-style:square" from="13144,0" to="13144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NdksEAAADdAAAADwAAAGRycy9kb3ducmV2LnhtbERPy4rCMBTdC/5DuMLsNFWwSDWKCIIy&#10;sxgf4PbS3DbF5qYk0Xb+frIYmOXhvDe7wbbiTT40jhXMZxkI4tLphmsF99txugIRIrLG1jEp+KEA&#10;u+14tMFCu54v9L7GWqQQDgUqMDF2hZShNGQxzFxHnLjKeYsxQV9L7bFP4baViyzLpcWGU4PBjg6G&#10;yuf1ZRXI82f/7Y+Le1VXp849zuYr7welPibDfg0i0hD/xX/uk1awXOZpf3qTn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c12SwQAAAN0AAAAPAAAAAAAAAAAAAAAA&#10;AKECAABkcnMvZG93bnJldi54bWxQSwUGAAAAAAQABAD5AAAAjwMAAAAA&#10;" strokeweight="1.5pt"/>
                      <v:line id="Line 4593" o:spid="_x0000_s1063" style="position:absolute;visibility:visible;mso-wrap-style:square" from="0,571" to="1314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7JMMUAAADdAAAADwAAAGRycy9kb3ducmV2LnhtbESPQWvCQBSE7wX/w/IEb3VjRZHUVYpg&#10;ld6MIvT2yD6TNNm3cXej8d93hUKPw8x8wyzXvWnEjZyvLCuYjBMQxLnVFRcKTsft6wKED8gaG8uk&#10;4EEe1qvByxJTbe98oFsWChEh7FNUUIbQplL6vCSDfmxb4uhdrDMYonSF1A7vEW4a+ZYkc2mw4rhQ&#10;YkubkvI664yCc5fx90+9dQ12n7vd5Xyt/fRLqdGw/3gHEagP/+G/9l4rmM3mE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7JMMUAAADdAAAADwAAAAAAAAAA&#10;AAAAAAChAgAAZHJzL2Rvd25yZXYueG1sUEsFBgAAAAAEAAQA+QAAAJMDAAAAAA==&#10;" strokeweight="1.5pt"/>
                    </v:group>
                  </v:group>
                  <v:group id="Groupe 5562" o:spid="_x0000_s1064" style="position:absolute;top:1778;width:9429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BoIc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JfAp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0GghxgAAAN0A&#10;AAAPAAAAAAAAAAAAAAAAAKoCAABkcnMvZG93bnJldi54bWxQSwUGAAAAAAQABAD6AAAAnQMAAAAA&#10;">
                    <v:line id="Line 4598" o:spid="_x0000_s1065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tQsgAAADd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CbpG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gtQsgAAADdAAAADwAAAAAA&#10;AAAAAAAAAAChAgAAZHJzL2Rvd25yZXYueG1sUEsFBgAAAAAEAAQA+QAAAJYDAAAAAA==&#10;"/>
                    <v:line id="Line 4599" o:spid="_x0000_s1066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G1NsgAAADdAAAADwAAAGRycy9kb3ducmV2LnhtbESPQWvCQBSE74X+h+UVvNVNrYYSXUUq&#10;BfUgagvt8Zl9Jmmzb8PumqT/3i0IPQ4z8w0zW/SmFi05X1lW8DRMQBDnVldcKPh4f3t8AeEDssba&#10;Min4JQ+L+f3dDDNtOz5QewyFiBD2GSooQ2gyKX1ekkE/tA1x9M7WGQxRukJqh12Em1qOkiSVBiuO&#10;CyU29FpS/nO8GAW7533aLjfbdf+5SU/56nD6+u6cUoOHfjkFEagP/+Fbe60VTCbpG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0G1NsgAAADdAAAADwAAAAAA&#10;AAAAAAAAAAChAgAAZHJzL2Rvd25yZXYueG1sUEsFBgAAAAAEAAQA+QAAAJYDAAAAAA==&#10;"/>
                    <v:line id="Line 4600" o:spid="_x0000_s1067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0QrccAAADdAAAADwAAAGRycy9kb3ducmV2LnhtbESPQWvCQBSE7wX/w/KE3urGloSSuopY&#10;CtpDUVvQ4zP7mkSzb8PuNkn/vVsQehxm5htmthhMIzpyvrasYDpJQBAXVtdcKvj6fHt4BuEDssbG&#10;Min4JQ+L+ehuhrm2Pe+o24dSRAj7HBVUIbS5lL6oyKCf2JY4et/WGQxRulJqh32Em0Y+JkkmDdYc&#10;FypsaVVRcdn/GAUfT9usW27e18Nhk52K193peO6dUvfjYfkCItAQ/sO39lorSNMshb838Qn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DRCtxwAAAN0AAAAPAAAAAAAA&#10;AAAAAAAAAKECAABkcnMvZG93bnJldi54bWxQSwUGAAAAAAQABAD5AAAAlQMAAAAA&#10;"/>
                  </v:group>
                  <v:group id="Groupe 5566" o:spid="_x0000_s1068" style="position:absolute;left:13652;top:1778;width:9430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tuIs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Jkq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624ixgAAAN0A&#10;AAAPAAAAAAAAAAAAAAAAAKoCAABkcnMvZG93bnJldi54bWxQSwUGAAAAAAQABAD6AAAAnQMAAAAA&#10;">
                    <v:line id="Line 4598" o:spid="_x0000_s1069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MrQcgAAADdAAAADwAAAGRycy9kb3ducmV2LnhtbESPQWvCQBSE74X+h+UVvNVNLaYluopU&#10;CuqhqC20x2f2maTNvg27axL/vSsUPA4z8w0znfemFi05X1lW8DRMQBDnVldcKPj6fH98BeEDssba&#10;Mik4k4f57P5uipm2He+o3YdCRAj7DBWUITSZlD4vyaAf2oY4ekfrDIYoXSG1wy7CTS1HSZJKgxXH&#10;hRIbeisp/9ufjIKP523aLtabVf+9Tg/5cnf4+e2cUoOHfjEBEagPt/B/e6UVjMf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5MrQcgAAADdAAAADwAAAAAA&#10;AAAAAAAAAAChAgAAZHJzL2Rvd25yZXYueG1sUEsFBgAAAAAEAAQA+QAAAJYDAAAAAA==&#10;"/>
                    <v:line id="Line 4599" o:spid="_x0000_s1070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/M8QAAADdAAAADwAAAGRycy9kb3ducmV2LnhtbERPy2rCQBTdF/yH4Qrd1YkVQ4mOIhZB&#10;uyj1Abq8Zq5JNHMnzEyT9O87i0KXh/OeL3tTi5acrywrGI8SEMS51RUXCk7HzcsbCB+QNdaWScEP&#10;eVguBk9zzLTteE/tIRQihrDPUEEZQpNJ6fOSDPqRbYgjd7POYIjQFVI77GK4qeVrkqTSYMWxocSG&#10;1iXlj8O3UfA5+Urb1e5j25936TV/318v984p9TzsVzMQgfrwL/5zb7WC6TS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L8zxAAAAN0AAAAPAAAAAAAAAAAA&#10;AAAAAKECAABkcnMvZG93bnJldi54bWxQSwUGAAAAAAQABAD5AAAAkgMAAAAA&#10;"/>
                    <v:line id="Line 4600" o:spid="_x0000_s1071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AaqMgAAADdAAAADwAAAGRycy9kb3ducmV2LnhtbESPQWvCQBSE74X+h+UVvNVNLYY2uopU&#10;CuqhqC20x2f2maTNvg27axL/vSsUPA4z8w0znfemFi05X1lW8DRMQBDnVldcKPj6fH98AeEDssba&#10;Mik4k4f57P5uipm2He+o3YdCRAj7DBWUITSZlD4vyaAf2oY4ekfrDIYoXSG1wy7CTS1HSZJKgxXH&#10;hRIbeisp/9ufjIKP523aLtabVf+9Tg/5cnf4+e2cUoOHfjEBEagPt/B/e6UVjMf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AaqMgAAADdAAAADwAAAAAA&#10;AAAAAAAAAAChAgAAZHJzL2Rvd25yZXYueG1sUEsFBgAAAAAEAAQA+QAAAJYDAAAAAA==&#10;"/>
                  </v:group>
                </v:group>
                <v:shape id="Text Box 4589" o:spid="_x0000_s1072" type="#_x0000_t202" style="position:absolute;left:15273;top:6430;width:647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lSsQA&#10;AADdAAAADwAAAGRycy9kb3ducmV2LnhtbESPQWvCQBSE74L/YXlCb2ZXMVJTVxFLwVOlWgVvj+wz&#10;Cc2+Ddmtif++KxQ8DjPzDbNc97YWN2p95VjDJFEgiHNnKi40fB8/xq8gfEA2WDsmDXfysF4NB0vM&#10;jOv4i26HUIgIYZ+hhjKEJpPS5yVZ9IlriKN3da3FEGVbSNNiF+G2llOl5tJixXGhxIa2JeU/h1+r&#10;4fR5vZxnal+827TpXK8k24XU+mXUb95ABOrDM/zf3hkN6Sydw+N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VpUrEAAAA3QAAAA8AAAAAAAAAAAAAAAAAmAIAAGRycy9k&#10;b3ducmV2LnhtbFBLBQYAAAAABAAEAPUAAACJAwAAAAA=&#10;" filled="f" stroked="f">
                  <v:textbox>
                    <w:txbxContent>
                      <w:p w:rsidR="00FE56C8" w:rsidRPr="00D9112D" w:rsidRDefault="00FE56C8" w:rsidP="00FE56C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  <w:sz w:val="20"/>
                                <w:szCs w:val="20"/>
                              </w:rPr>
                              <m:t>-5</m:t>
                            </m:r>
                          </m:oMath>
                        </m:oMathPara>
                      </w:p>
                    </w:txbxContent>
                  </v:textbox>
                </v:shape>
                <v:group id="Groupe 5570" o:spid="_x0000_s1073" style="position:absolute;top:9545;width:23082;height:3906" coordsize="2308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fFEM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Jd9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l8UQwwAAAN0AAAAP&#10;AAAAAAAAAAAAAAAAAKoCAABkcnMvZG93bnJldi54bWxQSwUGAAAAAAQABAD6AAAAmgMAAAAA&#10;">
                  <v:group id="Groupe 5571" o:spid="_x0000_s1074" style="position:absolute;left:5143;width:13884;height:3905" coordsize="13883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tgi8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2CLxgAAAN0A&#10;AAAPAAAAAAAAAAAAAAAAAKoCAABkcnMvZG93bnJldi54bWxQSwUGAAAAAAQABAD6AAAAnQMAAAAA&#10;">
                    <v:group id="Group 4586" o:spid="_x0000_s1075" style="position:absolute;left:3937;width:9946;height:3905" coordorigin="4726,3360" coordsize="3269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+/M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TJ5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Cf78xgAAAN0A&#10;AAAPAAAAAAAAAAAAAAAAAKoCAABkcnMvZG93bnJldi54bWxQSwUGAAAAAAQABAD6AAAAnQMAAAAA&#10;">
                      <v:shape id="Picture 4587" o:spid="_x0000_s1076" type="#_x0000_t75" alt="Afficher l'image en taille réelle" href="http://yannicksurcouf.com/files/u2/fl__che-et-balance.jpg" style="position:absolute;left:4726;top:3499;width:3073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rf3HAAAA3QAAAA8AAABkcnMvZG93bnJldi54bWxEj1FLw0AQhN8F/8OxQl+KvVhpDLHXUlpa&#10;RFAw+gOW3DYJ5vbS3DaN/94TCj4OM/MNs1yPrlUD9aHxbOBhloAiLr1tuDLw9bm/z0AFQbbYeiYD&#10;PxRgvbq9WWJu/YU/aCikUhHCIUcDtUiXax3KmhyGme+Io3f0vUOJsq+07fES4a7V8yRJtcOG40KN&#10;HW1rKr+LszOQZV2RTt/G150cN6d5+m4P+0GMmdyNm2dQQqP8h6/tF2tgsXh6hL838Qn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Xrf3HAAAA3QAAAA8AAAAAAAAAAAAA&#10;AAAAnwIAAGRycy9kb3ducmV2LnhtbFBLBQYAAAAABAAEAPcAAACTAwAAAAA=&#10;" o:button="t">
                        <v:fill o:detectmouseclick="t"/>
                        <v:imagedata r:id="rId27" r:href="rId32"/>
                      </v:shape>
                      <v:rect id="Rectangle 4588" o:spid="_x0000_s1077" style="position:absolute;left:6030;top:3360;width:196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tO8YA&#10;AADdAAAADwAAAGRycy9kb3ducmV2LnhtbESPQWvCQBSE74L/YXlCb3VXa9Ias0opCIXaQ7XQ6yP7&#10;TILZtzG70fTfd4WCx2FmvmHyzWAbcaHO1441zKYKBHHhTM2lhu/D9vEFhA/IBhvHpOGXPGzW41GO&#10;mXFX/qLLPpQiQthnqKEKoc2k9EVFFv3UtcTRO7rOYoiyK6Xp8BrhtpFzpVJpsea4UGFLbxUVp31v&#10;NWC6MOfP49Pu8NGnuCwHtU1+lNYPk+F1BSLQEO7h//a70ZAkzwu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6tO8YAAADdAAAADwAAAAAAAAAAAAAAAACYAgAAZHJz&#10;L2Rvd25yZXYueG1sUEsFBgAAAAAEAAQA9QAAAIsDAAAAAA==&#10;" stroked="f"/>
                    </v:group>
                    <v:group id="Groupe 5575" o:spid="_x0000_s1078" style="position:absolute;top:2349;width:13144;height:609" coordsize="13144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mi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GaIxgAAAN0A&#10;AAAPAAAAAAAAAAAAAAAAAKoCAABkcnMvZG93bnJldi54bWxQSwUGAAAAAAQABAD6AAAAnQMAAAAA&#10;">
                      <v:line id="Line 4594" o:spid="_x0000_s1079" style="position:absolute;flip:y;visibility:visible;mso-wrap-style:square" from="0,0" to="0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/2oMUAAADdAAAADwAAAGRycy9kb3ducmV2LnhtbESPQWsCMRSE7wX/Q3hCbzWr4FpWoxRB&#10;UOxBreD1sXm7Wbp5WZLUXf99Uyh4HGbmG2a1GWwr7uRD41jBdJKBIC6dbrhWcP3avb2DCBFZY+uY&#10;FDwowGY9ellhoV3PZ7pfYi0ShEOBCkyMXSFlKA1ZDBPXESevct5iTNLXUnvsE9y2cpZlubTYcFow&#10;2NHWUPl9+bEK5OHYn/xudq3qat+528F85v2g1Ot4+FiCiDTEZ/i/vdcK5vNFDn9v0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/2oMUAAADdAAAADwAAAAAAAAAA&#10;AAAAAAChAgAAZHJzL2Rvd25yZXYueG1sUEsFBgAAAAAEAAQA+QAAAJMDAAAAAA==&#10;" strokeweight="1.5pt"/>
                      <v:line id="Line 4601" o:spid="_x0000_s1080" style="position:absolute;flip:y;visibility:visible;mso-wrap-style:square" from="13144,0" to="13144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NTO8UAAADdAAAADwAAAGRycy9kb3ducmV2LnhtbESPT2sCMRTE7wW/Q3iCt5qt4B+2RimC&#10;oNiDVcHrY/N2s3TzsiTRXb+9KQg9DjPzG2a57m0j7uRD7VjBxzgDQVw4XXOl4HLevi9AhIissXFM&#10;Ch4UYL0avC0x167jH7qfYiUShEOOCkyMbS5lKAxZDGPXEievdN5iTNJXUnvsEtw2cpJlM2mx5rRg&#10;sKWNoeL3dLMK5P7QHf12cimrcte66958z7peqdGw//oEEamP/+FXe6cVTKfzOfy9SU9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NTO8UAAADdAAAADwAAAAAAAAAA&#10;AAAAAAChAgAAZHJzL2Rvd25yZXYueG1sUEsFBgAAAAAEAAQA+QAAAJMDAAAAAA==&#10;" strokeweight="1.5pt"/>
                      <v:line id="Line 4593" o:spid="_x0000_s1081" style="position:absolute;visibility:visible;mso-wrap-style:square" from="0,571" to="1314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32cMIAAADdAAAADwAAAGRycy9kb3ducmV2LnhtbERPz2vCMBS+D/wfwhN2m6kTp1SjiKCO&#10;3VZF8PZonm1t89IlqXb//XIYePz4fi/XvWnEnZyvLCsYjxIQxLnVFRcKTsfd2xyED8gaG8uk4Jc8&#10;rFeDlyWm2j74m+5ZKEQMYZ+igjKENpXS5yUZ9CPbEkfuap3BEKErpHb4iOGmke9J8iENVhwbSmxp&#10;W1JeZ51RcO4yvtzqnWuw2x8O1/NP7SdfSr0O+80CRKA+PMX/7k+tYDqdxb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32cMIAAADdAAAADwAAAAAAAAAAAAAA&#10;AAChAgAAZHJzL2Rvd25yZXYueG1sUEsFBgAAAAAEAAQA+QAAAJADAAAAAA==&#10;" strokeweight="1.5pt"/>
                    </v:group>
                  </v:group>
                  <v:group id="Groupe 5579" o:spid="_x0000_s1082" style="position:absolute;top:1778;width:9429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1sjc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VJ8jG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rWyNxgAAAN0A&#10;AAAPAAAAAAAAAAAAAAAAAKoCAABkcnMvZG93bnJldi54bWxQSwUGAAAAAAQABAD6AAAAnQMAAAAA&#10;">
                    <v:line id="Line 4598" o:spid="_x0000_s1083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ZVz8UAAADdAAAADwAAAGRycy9kb3ducmV2LnhtbERPz2vCMBS+D/wfwhN2m6kbFumMIspA&#10;PcjsBtvx2by1nc1LSWJb//vlIOz48f1erAbTiI6cry0rmE4SEMSF1TWXCj4/3p7mIHxA1thYJgU3&#10;8rBajh4WmGnb84m6PJQihrDPUEEVQptJ6YuKDPqJbYkj92OdwRChK6V22Mdw08jnJEmlwZpjQ4Ut&#10;bSoqLvnVKDi+vKfden/YDV/79FxsT+fv394p9Tge1q8gAg3hX3x377SC2Wwe98c38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ZVz8UAAADdAAAADwAAAAAAAAAA&#10;AAAAAAChAgAAZHJzL2Rvd25yZXYueG1sUEsFBgAAAAAEAAQA+QAAAJMDAAAAAA==&#10;"/>
                    <v:line id="Line 4599" o:spid="_x0000_s1084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rwVMcAAADdAAAADwAAAGRycy9kb3ducmV2LnhtbESPQWvCQBSE74X+h+UVvNWNFYNEV5EW&#10;QXsoagU9PrOvSdrs27C7Jum/dwtCj8PMfMPMl72pRUvOV5YVjIYJCOLc6ooLBcfP9fMUhA/IGmvL&#10;pOCXPCwXjw9zzLTteE/tIRQiQthnqKAMocmk9HlJBv3QNsTR+7LOYIjSFVI77CLc1PIlSVJpsOK4&#10;UGJDryXlP4erUfAx3qXtavu+6U/b9JK/7S/n784pNXjqVzMQgfrwH763N1rBZDIdwd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OvBUxwAAAN0AAAAPAAAAAAAA&#10;AAAAAAAAAKECAABkcnMvZG93bnJldi54bWxQSwUGAAAAAAQABAD5AAAAlQMAAAAA&#10;"/>
                    <v:line id="Line 4600" o:spid="_x0000_s1085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huI8cAAADdAAAADwAAAGRycy9kb3ducmV2LnhtbESPQWvCQBSE7wX/w/KE3upGi0Giq0hL&#10;QXsoVQv1+Mw+k2j2bdjdJum/7xYEj8PMfMMsVr2pRUvOV5YVjEcJCOLc6ooLBV+Ht6cZCB+QNdaW&#10;ScEveVgtBw8LzLTteEftPhQiQthnqKAMocmk9HlJBv3INsTRO1tnMETpCqkddhFuajlJklQarDgu&#10;lNjQS0n5df9jFHw8f6btevu+6b+36Sl/3Z2Ol84p9Tjs13MQgfpwD9/aG61gOp1N4P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6G4jxwAAAN0AAAAPAAAAAAAA&#10;AAAAAAAAAKECAABkcnMvZG93bnJldi54bWxQSwUGAAAAAAQABAD5AAAAlQMAAAAA&#10;"/>
                  </v:group>
                  <v:group id="Groupe 5583" o:spid="_x0000_s1086" style="position:absolute;left:13652;top:1778;width:9430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ArQ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iSZTeH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QK0DFAAAA3QAA&#10;AA8AAAAAAAAAAAAAAAAAqgIAAGRycy9kb3ducmV2LnhtbFBLBQYAAAAABAAEAPoAAACcAwAAAAA=&#10;">
                    <v:line id="Line 4598" o:spid="_x0000_s1087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1TzMgAAADdAAAADwAAAGRycy9kb3ducmV2LnhtbESPT2vCQBTE7wW/w/IKvdVN/xgkuoq0&#10;FLQHUVvQ4zP7TGKzb8PuNkm/vVsQPA4z8xtmOu9NLVpyvrKs4GmYgCDOra64UPD99fE4BuEDssba&#10;Min4Iw/z2eBuipm2HW+p3YVCRAj7DBWUITSZlD4vyaAf2oY4eifrDIYoXSG1wy7CTS2fkySVBiuO&#10;CyU29FZS/rP7NQrWL5u0Xaw+l/1+lR7z9+3xcO6cUg/3/WICIlAfbuFre6kVjEbjV/h/E5+AnF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01TzMgAAADdAAAADwAAAAAA&#10;AAAAAAAAAAChAgAAZHJzL2Rvd25yZXYueG1sUEsFBgAAAAAEAAQA+QAAAJYDAAAAAA==&#10;"/>
                    <v:line id="Line 4599" o:spid="_x0000_s1088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H2V8gAAADdAAAADwAAAGRycy9kb3ducmV2LnhtbESPQWvCQBSE74X+h+UVvNWNlQSJriIt&#10;gvZQqi3o8Zl9JrHZt2F3TdJ/3y0Uehxm5htmsRpMIzpyvrasYDJOQBAXVtdcKvj82DzOQPiArLGx&#10;TAq+ycNqeX+3wFzbnvfUHUIpIoR9jgqqENpcSl9UZNCPbUscvYt1BkOUrpTaYR/hppFPSZJJgzXH&#10;hQpbeq6o+DrcjIK36XvWrXev2+G4y87Fy/58uvZOqdHDsJ6DCDSE//Bfe6sVpOkshd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H2V8gAAADdAAAADwAAAAAA&#10;AAAAAAAAAAChAgAAZHJzL2Rvd25yZXYueG1sUEsFBgAAAAAEAAQA+QAAAJYDAAAAAA==&#10;"/>
                    <v:line id="Line 4600" o:spid="_x0000_s1089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NoIMcAAADd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0+ks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02ggxwAAAN0AAAAPAAAAAAAA&#10;AAAAAAAAAKECAABkcnMvZG93bnJldi54bWxQSwUGAAAAAAQABAD5AAAAlQMAAAAA&#10;"/>
                  </v:group>
                </v:group>
                <v:shape id="Text Box 4589" o:spid="_x0000_s1090" type="#_x0000_t202" style="position:absolute;left:16579;top:9947;width:2921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qlc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mE0Xr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iqVxQAAAN0AAAAPAAAAAAAAAAAAAAAAAJgCAABkcnMv&#10;ZG93bnJldi54bWxQSwUGAAAAAAQABAD1AAAAigMAAAAA&#10;" filled="f" stroked="f">
                  <v:textbox>
                    <w:txbxContent>
                      <w:p w:rsidR="00FE56C8" w:rsidRPr="00D9112D" w:rsidRDefault="00FE56C8" w:rsidP="00FE56C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12</m:t>
                            </m:r>
                          </m:oMath>
                        </m:oMathPara>
                      </w:p>
                    </w:txbxContent>
                  </v:textbox>
                </v:shape>
                <v:group id="Groupe 5587" o:spid="_x0000_s1091" style="position:absolute;left:100;top:16680;width:23082;height:3905" coordsize="2308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stQ8YAAADdAAAADwAAAGRycy9kb3ducmV2LnhtbESPQWvCQBSE7wX/w/IE&#10;b3WTSqpEVxFpxYMUjIJ4e2SfSTD7NmS3Sfz33UKhx2FmvmFWm8HUoqPWVZYVxNMIBHFudcWFgsv5&#10;83UBwnlkjbVlUvAkB5v16GWFqbY9n6jLfCEChF2KCkrvm1RKl5dk0E1tQxy8u20N+iDbQuoW+wA3&#10;tXyLondpsOKwUGJDu5LyR/ZtFOx77Lez+KM7Pu675+2cfF2PMSk1GQ/bJQhPg/8P/7UPWkGSLOb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y1DxgAAAN0A&#10;AAAPAAAAAAAAAAAAAAAAAKoCAABkcnMvZG93bnJldi54bWxQSwUGAAAAAAQABAD6AAAAnQMAAAAA&#10;">
                  <v:group id="Groupe 5588" o:spid="_x0000_s1092" style="position:absolute;left:5143;width:13884;height:3905" coordsize="13883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S5Mc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jS5McQAAADdAAAA&#10;DwAAAAAAAAAAAAAAAACqAgAAZHJzL2Rvd25yZXYueG1sUEsFBgAAAAAEAAQA+gAAAJsDAAAAAA==&#10;">
                    <v:group id="Group 4586" o:spid="_x0000_s1093" style="position:absolute;left:3937;width:9946;height:3905" coordorigin="4726,3360" coordsize="3269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gcqsYAAADdAAAADwAAAGRycy9kb3ducmV2LnhtbESPQWvCQBSE7wX/w/IE&#10;b3UTJUWjq4hU8SCFqiDeHtlnEsy+DdltEv+9Wyj0OMzMN8xy3ZtKtNS40rKCeByBIM6sLjlXcDnv&#10;3mcgnEfWWFkmBU9ysF4N3paYatvxN7Unn4sAYZeigsL7OpXSZQUZdGNbEwfvbhuDPsgml7rBLsBN&#10;JSdR9CENlhwWCqxpW1D2OP0YBfsOu800/myPj/v2eTsnX9djTEqNhv1mAcJT7//Df+2DVpAksz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eByqxgAAAN0A&#10;AAAPAAAAAAAAAAAAAAAAAKoCAABkcnMvZG93bnJldi54bWxQSwUGAAAAAAQABAD6AAAAnQMAAAAA&#10;">
                      <v:shape id="Picture 4587" o:spid="_x0000_s1094" type="#_x0000_t75" alt="Afficher l'image en taille réelle" href="http://yannicksurcouf.com/files/u2/fl__che-et-balance.jpg" style="position:absolute;left:4726;top:3499;width:3073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J1XDDAAAA3QAAAA8AAABkcnMvZG93bnJldi54bWxET81qwkAQvgt9h2UKXkQ3CoY0dRWpWKTQ&#10;QlMfYMiOSWh2Ns2OMX1791Do8eP73+xG16qB+tB4NrBcJKCIS28brgycv47zDFQQZIutZzLwSwF2&#10;24fJBnPrb/xJQyGViiEccjRQi3S51qGsyWFY+I44chffO5QI+0rbHm8x3LV6lSSpdthwbKixo5ea&#10;yu/i6gxkWVeks/fx7SCX/c8q/bCvx0GMmT6O+2dQQqP8i//cJ2tgvX6K++Ob+AT0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nVcMMAAADdAAAADwAAAAAAAAAAAAAAAACf&#10;AgAAZHJzL2Rvd25yZXYueG1sUEsFBgAAAAAEAAQA9wAAAI8DAAAAAA==&#10;" o:button="t">
                        <v:fill o:detectmouseclick="t"/>
                        <v:imagedata r:id="rId27" r:href="rId33"/>
                      </v:shape>
                      <v:rect id="Rectangle 4588" o:spid="_x0000_s1095" style="position:absolute;left:6030;top:3360;width:196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oWcUA&#10;AADdAAAADwAAAGRycy9kb3ducmV2LnhtbESPQWvCQBSE70L/w/KE3nQ3rQk1ZpVSEArWQ7Xg9ZF9&#10;JsHs2zS7avz3bkHocZiZb5hiNdhWXKj3jWMNyVSBIC6dabjS8LNfT95A+IBssHVMGm7kYbV8GhWY&#10;G3flb7rsQiUihH2OGuoQulxKX9Zk0U9dRxy9o+sthij7SpoerxFuW/miVCYtNhwXauzoo6bytDtb&#10;DZjNzO/2+Pq135wznFeDWqcHpfXzeHhfgAg0hP/wo/1pNKTpPIG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ehZxQAAAN0AAAAPAAAAAAAAAAAAAAAAAJgCAABkcnMv&#10;ZG93bnJldi54bWxQSwUGAAAAAAQABAD1AAAAigMAAAAA&#10;" stroked="f"/>
                    </v:group>
                    <v:group id="Groupe 5592" o:spid="_x0000_s1096" style="position:absolute;top:2349;width:13144;height:609" coordsize="13144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UYB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iS2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RgGxgAAAN0A&#10;AAAPAAAAAAAAAAAAAAAAAKoCAABkcnMvZG93bnJldi54bWxQSwUGAAAAAAQABAD6AAAAnQMAAAAA&#10;">
                      <v:line id="Line 4594" o:spid="_x0000_s1097" style="position:absolute;flip:y;visibility:visible;mso-wrap-style:square" from="0,0" to="0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SzwsUAAADdAAAADwAAAGRycy9kb3ducmV2LnhtbESPT2sCMRTE70K/Q3gFb5qtotitUUpB&#10;UPTgP+j1sXm7Wbp5WZLU3X77RhA8DjPzG2a57m0jbuRD7VjB2zgDQVw4XXOl4HrZjBYgQkTW2Dgm&#10;BX8UYL16GSwx167jE93OsRIJwiFHBSbGNpcyFIYshrFriZNXOm8xJukrqT12CW4bOcmyubRYc1ow&#10;2NKXoeLn/GsVyN2+O/rN5FpW5bZ13ztzmHe9UsPX/vMDRKQ+PsOP9lYrmM3ep3B/k56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SzwsUAAADdAAAADwAAAAAAAAAA&#10;AAAAAAChAgAAZHJzL2Rvd25yZXYueG1sUEsFBgAAAAAEAAQA+QAAAJMDAAAAAA==&#10;" strokeweight="1.5pt"/>
                      <v:line id="Line 4601" o:spid="_x0000_s1098" style="position:absolute;flip:y;visibility:visible;mso-wrap-style:square" from="13144,0" to="13144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0rtsUAAADdAAAADwAAAGRycy9kb3ducmV2LnhtbESPT2sCMRTE70K/Q3gFb5qtqNitUUpB&#10;UPTgP+j1sXm7Wbp5WZLU3X77RhA8DjPzG2a57m0jbuRD7VjB2zgDQVw4XXOl4HrZjBYgQkTW2Dgm&#10;BX8UYL16GSwx167jE93OsRIJwiFHBSbGNpcyFIYshrFriZNXOm8xJukrqT12CW4bOcmyubRYc1ow&#10;2NKXoeLn/GsVyN2+O/rN5FpW5bZ13ztzmHe9UsPX/vMDRKQ+PsOP9lYrmM3ep3B/k56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0rtsUAAADdAAAADwAAAAAAAAAA&#10;AAAAAAChAgAAZHJzL2Rvd25yZXYueG1sUEsFBgAAAAAEAAQA+QAAAJMDAAAAAA==&#10;" strokeweight="1.5pt"/>
                      <v:line id="Line 4593" o:spid="_x0000_s1099" style="position:absolute;visibility:visible;mso-wrap-style:square" from="0,571" to="1314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C/FMYAAADdAAAADwAAAGRycy9kb3ducmV2LnhtbESPQWvCQBSE7wX/w/IKvdVNLZE2dRUR&#10;rOKtsQi9PbLPJE32bbq70fjv3YLgcZiZb5jZYjCtOJHztWUFL+MEBHFhdc2lgu/9+vkNhA/IGlvL&#10;pOBCHhbz0cMMM23P/EWnPJQiQthnqKAKocuk9EVFBv3YdsTRO1pnMETpSqkdniPctHKSJFNpsOa4&#10;UGFHq4qKJu+NgkOf889vs3Yt9p+bzfHw1/jXnVJPj8PyA0SgIdzDt/ZWK0jT9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gvxTGAAAA3QAAAA8AAAAAAAAA&#10;AAAAAAAAoQIAAGRycy9kb3ducmV2LnhtbFBLBQYAAAAABAAEAPkAAACUAwAAAAA=&#10;" strokeweight="1.5pt"/>
                    </v:group>
                  </v:group>
                  <v:group id="Groupe 5596" o:spid="_x0000_s1100" style="position:absolute;top:1778;width:9429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4eB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h4FxgAAAN0A&#10;AAAPAAAAAAAAAAAAAAAAAKoCAABkcnMvZG93bnJldi54bWxQSwUGAAAAAAQABAD6AAAAnQMAAAAA&#10;">
                    <v:line id="Line 4598" o:spid="_x0000_s1101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ZbZskAAADdAAAADwAAAGRycy9kb3ducmV2LnhtbESPT0vDQBTE74LfYXmCN7tRaWxjt6Uo&#10;QttDsX+gHl+zzyRt9m3YXZP47V2h0OMwM79hJrPe1KIl5yvLCh4HCQji3OqKCwX73cfDCIQPyBpr&#10;y6TglzzMprc3E8y07XhD7TYUIkLYZ6igDKHJpPR5SQb9wDbE0fu2zmCI0hVSO+wi3NTyKUlSabDi&#10;uFBiQ28l5eftj1Gwfv5M2/lytegPy/SYv2+OX6fOKXV/189fQQTqwzV8aS+0guFw/AL/b+ITkN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JGW2bJAAAA3QAAAA8AAAAA&#10;AAAAAAAAAAAAoQIAAGRycy9kb3ducmV2LnhtbFBLBQYAAAAABAAEAPkAAACXAwAAAAA=&#10;"/>
                    <v:line id="Line 4599" o:spid="_x0000_s1102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nPFMUAAADdAAAADwAAAGRycy9kb3ducmV2LnhtbERPz2vCMBS+C/4P4Qm7aboNy9YZRTYG&#10;6kHUDbbjs3lrq81LSWJb/3tzEHb8+H7PFr2pRUvOV5YVPE4SEMS51RUXCr6/PscvIHxA1lhbJgVX&#10;8rCYDwczzLTteE/tIRQihrDPUEEZQpNJ6fOSDPqJbYgj92edwRChK6R22MVwU8unJEmlwYpjQ4kN&#10;vZeUnw8Xo2D7vEvb5Xqz6n/W6TH/2B9/T51T6mHUL99ABOrDv/juXmkF0+lrnBv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nPFMUAAADdAAAADwAAAAAAAAAA&#10;AAAAAAChAgAAZHJzL2Rvd25yZXYueG1sUEsFBgAAAAAEAAQA+QAAAJMDAAAAAA==&#10;"/>
                    <v:line id="Line 4600" o:spid="_x0000_s1103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Vqj8gAAADdAAAADwAAAGRycy9kb3ducmV2LnhtbESPQWvCQBSE7wX/w/IKvdVNWwwaXUVa&#10;CtpDUVvQ4zP7TGKzb8PuNkn/vSsUPA4z8w0zW/SmFi05X1lW8DRMQBDnVldcKPj+en8cg/ABWWNt&#10;mRT8kYfFfHA3w0zbjrfU7kIhIoR9hgrKEJpMSp+XZNAPbUMcvZN1BkOUrpDaYRfhppbPSZJKgxXH&#10;hRIbei0p/9n9GgWfL5u0Xa4/Vv1+nR7zt+3xcO6cUg/3/XIKIlAfbuH/9korGI0mE7i+iU9Az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JVqj8gAAADdAAAADwAAAAAA&#10;AAAAAAAAAAChAgAAZHJzL2Rvd25yZXYueG1sUEsFBgAAAAAEAAQA+QAAAJYDAAAAAA==&#10;"/>
                  </v:group>
                  <v:group id="Groupe 5600" o:spid="_x0000_s1104" style="position:absolute;left:13652;top:1778;width:9430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TXEc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NAr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tNcRwwAAAN0AAAAP&#10;AAAAAAAAAAAAAAAAAKoCAABkcnMvZG93bnJldi54bWxQSwUGAAAAAAQABAD6AAAAmgMAAAAA&#10;">
                    <v:line id="Line 4598" o:spid="_x0000_s1105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ScscAAADd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5qM4PomPg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zJJyxwAAAN0AAAAPAAAAAAAA&#10;AAAAAAAAAKECAABkcnMvZG93bnJldi54bWxQSwUGAAAAAAQABAD5AAAAlQMAAAAA&#10;"/>
                    <v:line id="Line 4599" o:spid="_x0000_s1106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MBccAAADd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CY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HgwFxwAAAN0AAAAPAAAAAAAA&#10;AAAAAAAAAKECAABkcnMvZG93bnJldi54bWxQSwUGAAAAAAQABAD5AAAAlQMAAAAA&#10;"/>
                    <v:line id="Line 4600" o:spid="_x0000_s1107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pnscAAADdAAAADwAAAGRycy9kb3ducmV2LnhtbESPQWvCQBSE7wX/w/IEb3VjxVBSV5EW&#10;QT0UtYX2+My+JrHZt2F3TeK/dwtCj8PMfMPMl72pRUvOV5YVTMYJCOLc6ooLBZ8f68dnED4ga6wt&#10;k4IreVguBg9zzLTt+EDtMRQiQthnqKAMocmk9HlJBv3YNsTR+7HOYIjSFVI77CLc1PIpSVJpsOK4&#10;UGJDryXlv8eLUfA+3aftarvb9F/b9JS/HU7f584pNRr2qxcQgfrwH763N1rBLE2m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UqmexwAAAN0AAAAPAAAAAAAA&#10;AAAAAAAAAKECAABkcnMvZG93bnJldi54bWxQSwUGAAAAAAQABAD5AAAAlQMAAAAA&#10;"/>
                  </v:group>
                </v:group>
                <v:shape id="Text Box 4589" o:spid="_x0000_s1108" type="#_x0000_t202" style="position:absolute;left:16776;top:15371;width:3715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07MMA&#10;AADdAAAADwAAAGRycy9kb3ducmV2LnhtbESPwWrDMBBE74X8g9hAb42UFpfgRgkhbSGHXpo498Xa&#10;WibWyljb2Pn7qlDocZiZN8x6O4VOXWlIbWQLy4UBRVxH13JjoTq9P6xAJUF22EUmCzdKsN3M7tZY&#10;ujjyJ12P0qgM4VSiBS/Sl1qn2lPAtIg9cfa+4hBQshwa7QYcMzx0+tGYZx2w5bzgsae9p/py/A4W&#10;RNxueaveQjqcp4/X0Zu6wMra+/m0ewElNMl/+K99cBaKwjzB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007MMAAADdAAAADwAAAAAAAAAAAAAAAACYAgAAZHJzL2Rv&#10;d25yZXYueG1sUEsFBgAAAAAEAAQA9QAAAIgDAAAAAA==&#10;" filled="f" stroked="f">
                  <v:textbox style="mso-fit-shape-to-text:t">
                    <w:txbxContent>
                      <w:p w:rsidR="00FE56C8" w:rsidRPr="002C6518" w:rsidRDefault="00841E87" w:rsidP="00FE56C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group id="Groupe 5604" o:spid="_x0000_s1109" style="position:absolute;top:21302;width:23082;height:3905" coordsize="23082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/RE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m0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j9ESxgAAAN0A&#10;AAAPAAAAAAAAAAAAAAAAAKoCAABkcnMvZG93bnJldi54bWxQSwUGAAAAAAQABAD6AAAAnQMAAAAA&#10;">
                  <v:group id="Groupe 5605" o:spid="_x0000_s1110" style="position:absolute;left:5143;width:13884;height:3905" coordsize="13883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N0i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ck0S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DdInFAAAA3QAA&#10;AA8AAAAAAAAAAAAAAAAAqgIAAGRycy9kb3ducmV2LnhtbFBLBQYAAAAABAAEAPoAAACcAwAAAAA=&#10;">
                    <v:group id="Group 4586" o:spid="_x0000_s1111" style="position:absolute;left:3937;width:9946;height:3905" coordorigin="4726,3360" coordsize="3269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Hq/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S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R6v7FAAAA3QAA&#10;AA8AAAAAAAAAAAAAAAAAqgIAAGRycy9kb3ducmV2LnhtbFBLBQYAAAAABAAEAPoAAACcAwAAAAA=&#10;">
                      <v:shape id="Picture 4587" o:spid="_x0000_s1112" type="#_x0000_t75" alt="Afficher l'image en taille réelle" href="http://yannicksurcouf.com/files/u2/fl__che-et-balance.jpg" style="position:absolute;left:4726;top:3499;width:3073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Puf/GAAAA3QAAAA8AAABkcnMvZG93bnJldi54bWxEj1FLw0AQhN8L/odjBV/EXFowhrTXUiwV&#10;ESw0+gOW3DYJze3F3JrGf+8JQh+HmfmGWW0m16mRhtB6NjBPUlDElbct1wY+P/YPOaggyBY7z2Tg&#10;hwJs1jezFRbWX/hIYym1ihAOBRpoRPpC61A15DAkvieO3skPDiXKodZ2wEuEu04v0jTTDluOCw32&#10;9NxQdS6/nYE878vs/n1628lp+7XIDvZlP4oxd7fTdglKaJJr+L/9ag08ZukT/L2JT0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+5/8YAAADdAAAADwAAAAAAAAAAAAAA&#10;AACfAgAAZHJzL2Rvd25yZXYueG1sUEsFBgAAAAAEAAQA9wAAAJIDAAAAAA==&#10;" o:button="t">
                        <v:fill o:detectmouseclick="t"/>
                        <v:imagedata r:id="rId27" r:href="rId34"/>
                      </v:shape>
                      <v:rect id="Rectangle 4588" o:spid="_x0000_s1113" style="position:absolute;left:6030;top:3360;width:1965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1P8EA&#10;AADdAAAADwAAAGRycy9kb3ducmV2LnhtbERPy4rCMBTdD/gP4QruxsRX0WoUEQTBmYUPcHtprm2x&#10;ualN1Pr3ZjEwy8N5L1atrcSTGl861jDoKxDEmTMl5xrOp+33FIQPyAYrx6ThTR5Wy87XAlPjXnyg&#10;5zHkIoawT1FDEUKdSumzgiz6vquJI3d1jcUQYZNL0+ArhttKDpVKpMWSY0OBNW0Kym7Hh9WAydjc&#10;f6+jn9P+keAsb9V2clFa97rteg4iUBv+xX/undEwSVScG9/EJ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AtT/BAAAA3QAAAA8AAAAAAAAAAAAAAAAAmAIAAGRycy9kb3du&#10;cmV2LnhtbFBLBQYAAAAABAAEAPUAAACGAwAAAAA=&#10;" stroked="f"/>
                    </v:group>
                    <v:group id="Groupe 5609" o:spid="_x0000_s1114" style="position:absolute;top:2349;width:13144;height:609" coordsize="13144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5+jM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ZNp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OfozFAAAA3QAA&#10;AA8AAAAAAAAAAAAAAAAAqgIAAGRycy9kb3ducmV2LnhtbFBLBQYAAAAABAAEAPoAAACcAwAAAAA=&#10;">
                      <v:line id="Line 4594" o:spid="_x0000_s1115" style="position:absolute;flip:y;visibility:visible;mso-wrap-style:square" from="0,0" to="0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Pk8EAAADdAAAADwAAAGRycy9kb3ducmV2LnhtbERPTYvCMBC9L/gfwgje1lTBslSjiCAo&#10;7mFXBa9DM22KzaQk0dZ/bw4Le3y879VmsK14kg+NYwWzaQaCuHS64VrB9bL//AIRIrLG1jEpeFGA&#10;zXr0scJCu55/6XmOtUghHApUYGLsCilDachimLqOOHGV8xZjgr6W2mOfwm0r51mWS4sNpwaDHe0M&#10;lffzwyqQx1P/4/fza1VXh87djuY77welJuNhuwQRaYj/4j/3QStY5LO0P71JT0C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UE+TwQAAAN0AAAAPAAAAAAAAAAAAAAAA&#10;AKECAABkcnMvZG93bnJldi54bWxQSwUGAAAAAAQABAD5AAAAjwMAAAAA&#10;" strokeweight="1.5pt"/>
                      <v:line id="Line 4601" o:spid="_x0000_s1116" style="position:absolute;flip:y;visibility:visible;mso-wrap-style:square" from="13144,0" to="13144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zqCMUAAADdAAAADwAAAGRycy9kb3ducmV2LnhtbESPwWrDMBBE74X+g9hCb43sQE1xo5hQ&#10;MCQ0hzYJ9LpYa8vEWhlJjd2/jwqBHIeZecOsqtkO4kI+9I4V5IsMBHHjdM+dgtOxfnkDESKyxsEx&#10;KfijANX68WGFpXYTf9PlEDuRIBxKVGBiHEspQ2PIYli4kTh5rfMWY5K+k9rjlOB2kMssK6TFntOC&#10;wZE+DDXnw69VIHef05evl6e2a7ej+9mZfTHNSj0/zZt3EJHmeA/f2lut4LXIc/h/k5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zqCMUAAADdAAAADwAAAAAAAAAA&#10;AAAAAAChAgAAZHJzL2Rvd25yZXYueG1sUEsFBgAAAAAEAAQA+QAAAJMDAAAAAA==&#10;" strokeweight="1.5pt"/>
                      <v:line id="Line 4593" o:spid="_x0000_s1117" style="position:absolute;visibility:visible;mso-wrap-style:square" from="0,571" to="1314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9FRs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c+r+QJ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/RUbGAAAA3QAAAA8AAAAAAAAA&#10;AAAAAAAAoQIAAGRycy9kb3ducmV2LnhtbFBLBQYAAAAABAAEAPkAAACUAwAAAAA=&#10;" strokeweight="1.5pt"/>
                    </v:group>
                  </v:group>
                  <v:group id="Groupe 5613" o:spid="_x0000_s1118" style="position:absolute;top:1778;width:9429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/fu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0H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+/37vFAAAA3QAA&#10;AA8AAAAAAAAAAAAAAAAAqgIAAGRycy9kb3ducmV2LnhtbFBLBQYAAAAABAAEAPoAAACcAwAAAAA=&#10;">
                    <v:line id="Line 4598" o:spid="_x0000_s1119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KnN8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KXjKd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GKnN8gAAADdAAAADwAAAAAA&#10;AAAAAAAAAAChAgAAZHJzL2Rvd25yZXYueG1sUEsFBgAAAAAEAAQA+QAAAJYDAAAAAA==&#10;"/>
                    <v:line id="Line 4599" o:spid="_x0000_s1120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4CrMgAAADdAAAADwAAAGRycy9kb3ducmV2LnhtbESPT2vCQBTE74V+h+UVeqsbLQaJriJK&#10;QXso9Q/o8Zl9TVKzb8PuNkm/fbcgeBxm5jfMbNGbWrTkfGVZwXCQgCDOra64UHA8vL1MQPiArLG2&#10;TAp+ycNi/vgww0zbjnfU7kMhIoR9hgrKEJpMSp+XZNAPbEMcvS/rDIYoXSG1wy7CTS1HSZJKgxXH&#10;hRIbWpWUX/c/RsHH62faLrfvm/60TS/5enc5f3dOqeenfjkFEagP9/CtvdEKxulwDP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y4CrMgAAADdAAAADwAAAAAA&#10;AAAAAAAAAAChAgAAZHJzL2Rvd25yZXYueG1sUEsFBgAAAAAEAAQA+QAAAJYDAAAAAA==&#10;"/>
                    <v:line id="Line 4600" o:spid="_x0000_s1121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yc28gAAADdAAAADwAAAGRycy9kb3ducmV2LnhtbESPQUsDMRSE7wX/Q3hCb222FoOsTUtR&#10;hNZDaaugx9fNc3d187IkcXf9902h4HGYmW+YxWqwjejIh9qxhtk0A0FcOFNzqeH97WXyACJEZION&#10;Y9LwRwFWy5vRAnPjej5Qd4ylSBAOOWqoYmxzKUNRkcUwdS1x8r6ctxiT9KU0HvsEt428yzIlLdac&#10;Fips6ami4uf4azXs5nvVrbevm+Fjq07F8+H0+d17rce3w/oRRKQh/oev7Y3RcK9m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yc28gAAADdAAAADwAAAAAA&#10;AAAAAAAAAAChAgAAZHJzL2Rvd25yZXYueG1sUEsFBgAAAAAEAAQA+QAAAJYDAAAAAA==&#10;"/>
                  </v:group>
                  <v:group id="Groupe 5617" o:spid="_x0000_s1122" style="position:absolute;left:13652;top:1778;width:9430;height:450" coordsize="13716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TZu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xP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E2bjFAAAA3QAA&#10;AA8AAAAAAAAAAAAAAAAAqgIAAGRycy9kb3ducmV2LnhtbFBLBQYAAAAABAAEAPoAAACcAwAAAAA=&#10;">
                    <v:line id="Line 4598" o:spid="_x0000_s1123" style="position:absolute;visibility:visible;mso-wrap-style:square" from="0,0" to="0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+tMsQAAADd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3QS58Y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60yxAAAAN0AAAAPAAAAAAAAAAAA&#10;AAAAAKECAABkcnMvZG93bnJldi54bWxQSwUGAAAAAAQABAD5AAAAkgMAAAAA&#10;"/>
                    <v:line id="Line 4599" o:spid="_x0000_s1124" style="position:absolute;visibility:visible;mso-wrap-style:square" from="13716,0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IqcgAAADd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NPh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mMIqcgAAADdAAAADwAAAAAA&#10;AAAAAAAAAAChAgAAZHJzL2Rvd25yZXYueG1sUEsFBgAAAAAEAAQA+QAAAJYDAAAAAA==&#10;"/>
                    <v:line id="Line 4600" o:spid="_x0000_s1125" style="position:absolute;visibility:visible;mso-wrap-style:square" from="0,1143" to="1371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ric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JB3H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WuJxAAAAN0AAAAPAAAAAAAAAAAA&#10;AAAAAKECAABkcnMvZG93bnJldi54bWxQSwUGAAAAAAQABAD5AAAAkgMAAAAA&#10;"/>
                  </v:group>
                </v:group>
                <v:shape id="Text Box 4589" o:spid="_x0000_s1126" type="#_x0000_t202" style="position:absolute;left:16881;top:21603;width:304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o+8UA&#10;AADdAAAADwAAAGRycy9kb3ducmV2LnhtbESPQWvCQBSE74L/YXlCb2Y3JZGauopYCj21qFXw9sg+&#10;k9Ds25DdmvTfdwsFj8PMfMOsNqNtxY163zjWkCYKBHHpTMOVhs/j6/wJhA/IBlvHpOGHPGzW08kK&#10;C+MG3tPtECoRIewL1FCH0BVS+rImiz5xHXH0rq63GKLsK2l6HCLctvJRqYW02HBcqLGjXU3l1+Hb&#10;aji9Xy/nTH1ULzbvBjcqyXYptX6YjdtnEIHGcA//t9+MhjxP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Cj7xQAAAN0AAAAPAAAAAAAAAAAAAAAAAJgCAABkcnMv&#10;ZG93bnJldi54bWxQSwUGAAAAAAQABAD1AAAAigMAAAAA&#10;" filled="f" stroked="f">
                  <v:textbox>
                    <w:txbxContent>
                      <w:p w:rsidR="00FE56C8" w:rsidRPr="002C6518" w:rsidRDefault="00FE56C8" w:rsidP="00FE56C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FE56C8" w:rsidRDefault="00FE56C8" w:rsidP="00FE56C8">
      <w:pPr>
        <w:rPr>
          <w:i/>
        </w:rPr>
      </w:pPr>
    </w:p>
    <w:p w:rsidR="00FE56C8" w:rsidRDefault="00FE56C8" w:rsidP="00FE56C8">
      <w:pPr>
        <w:rPr>
          <w:i/>
        </w:rPr>
      </w:pPr>
    </w:p>
    <w:p w:rsidR="00FE56C8" w:rsidRDefault="00FE56C8" w:rsidP="00FE56C8">
      <w:pPr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3A07733" wp14:editId="1E09DB89">
                <wp:simplePos x="0" y="0"/>
                <wp:positionH relativeFrom="column">
                  <wp:posOffset>3398311</wp:posOffset>
                </wp:positionH>
                <wp:positionV relativeFrom="paragraph">
                  <wp:posOffset>4445</wp:posOffset>
                </wp:positionV>
                <wp:extent cx="1400175" cy="1714500"/>
                <wp:effectExtent l="0" t="0" r="0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422" name="Text Box 5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6C8" w:rsidRDefault="00FE56C8" w:rsidP="00FE56C8">
                            <w:r w:rsidRPr="001762EE">
                              <w:rPr>
                                <w:i/>
                                <w:u w:val="single"/>
                              </w:rPr>
                              <w:t>Exemple</w:t>
                            </w:r>
                            <w:r w:rsidRPr="001762EE">
                              <w:t> :</w:t>
                            </w:r>
                          </w:p>
                          <w:p w:rsidR="00FE56C8" w:rsidRDefault="00FE56C8" w:rsidP="00FE56C8"/>
                          <w:p w:rsidR="00FE56C8" w:rsidRDefault="00FE56C8" w:rsidP="00FE56C8">
                            <w:r w:rsidRPr="002C6518">
                              <w:rPr>
                                <w:position w:val="-78"/>
                                <w:sz w:val="20"/>
                                <w:szCs w:val="20"/>
                              </w:rPr>
                              <w:object w:dxaOrig="1900" w:dyaOrig="1680">
                                <v:shape id="_x0000_i1034" type="#_x0000_t75" style="width:92.65pt;height:82.15pt" o:ole="">
                                  <v:imagedata r:id="rId35" o:title=""/>
                                </v:shape>
                                <o:OLEObject Type="Embed" ProgID="Equation.DSMT4" ShapeID="_x0000_i1034" DrawAspect="Content" ObjectID="_1583673473" r:id="rId3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8" o:spid="_x0000_s1127" type="#_x0000_t202" style="position:absolute;margin-left:267.6pt;margin-top:.35pt;width:110.25pt;height:1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LZvgIAAMc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" filled="f" stroked="f">
                <v:textbox>
                  <w:txbxContent>
                    <w:p w:rsidR="00FE56C8" w:rsidRDefault="00FE56C8" w:rsidP="00FE56C8">
                      <w:r w:rsidRPr="001762EE">
                        <w:rPr>
                          <w:i/>
                          <w:u w:val="single"/>
                        </w:rPr>
                        <w:t>Exemple</w:t>
                      </w:r>
                      <w:r w:rsidRPr="001762EE">
                        <w:t> :</w:t>
                      </w:r>
                    </w:p>
                    <w:p w:rsidR="00FE56C8" w:rsidRDefault="00FE56C8" w:rsidP="00FE56C8"/>
                    <w:p w:rsidR="00FE56C8" w:rsidRDefault="00FE56C8" w:rsidP="00FE56C8">
                      <w:r w:rsidRPr="002C6518">
                        <w:rPr>
                          <w:position w:val="-78"/>
                          <w:sz w:val="20"/>
                          <w:szCs w:val="20"/>
                        </w:rPr>
                        <w:object w:dxaOrig="1900" w:dyaOrig="1680">
                          <v:shape id="_x0000_i1034" type="#_x0000_t75" style="width:92.65pt;height:82.15pt" o:ole="">
                            <v:imagedata r:id="rId37" o:title=""/>
                          </v:shape>
                          <o:OLEObject Type="Embed" ProgID="Equation.DSMT4" ShapeID="_x0000_i1034" DrawAspect="Content" ObjectID="_1583666079" r:id="rId38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E56C8" w:rsidRDefault="00FE56C8" w:rsidP="00FE56C8">
      <w:pPr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B37E1D8" wp14:editId="29E01BD3">
                <wp:simplePos x="0" y="0"/>
                <wp:positionH relativeFrom="column">
                  <wp:posOffset>5016124</wp:posOffset>
                </wp:positionH>
                <wp:positionV relativeFrom="paragraph">
                  <wp:posOffset>10795</wp:posOffset>
                </wp:positionV>
                <wp:extent cx="1463040" cy="951865"/>
                <wp:effectExtent l="9525" t="5080" r="13335" b="5080"/>
                <wp:wrapTight wrapText="bothSides">
                  <wp:wrapPolygon edited="0">
                    <wp:start x="-141" y="-216"/>
                    <wp:lineTo x="-141" y="21600"/>
                    <wp:lineTo x="21741" y="21600"/>
                    <wp:lineTo x="21741" y="-216"/>
                    <wp:lineTo x="-141" y="-216"/>
                  </wp:wrapPolygon>
                </wp:wrapTight>
                <wp:docPr id="42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C8" w:rsidRPr="0099590A" w:rsidRDefault="00FE56C8" w:rsidP="00FE56C8">
                            <w:pPr>
                              <w:ind w:left="360"/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9590A"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>Application utile :</w:t>
                            </w:r>
                          </w:p>
                          <w:p w:rsidR="00FE56C8" w:rsidRDefault="00FE56C8" w:rsidP="00FE56C8">
                            <w:p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E56C8" w:rsidRPr="00E81C02" w:rsidRDefault="00FE56C8" w:rsidP="00FE56C8">
                            <w:p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A21EA4">
                              <w:rPr>
                                <w:position w:val="-76"/>
                                <w:sz w:val="20"/>
                                <w:szCs w:val="20"/>
                              </w:rPr>
                              <w:object w:dxaOrig="1579" w:dyaOrig="1340">
                                <v:shape id="_x0000_i1036" type="#_x0000_t75" style="width:78.95pt;height:67pt" o:ole="">
                                  <v:imagedata r:id="rId39" o:title=""/>
                                </v:shape>
                                <o:OLEObject Type="Embed" ProgID="Equation.DSMT4" ShapeID="_x0000_i1036" DrawAspect="Content" ObjectID="_1583673474" r:id="rId4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28" type="#_x0000_t202" style="position:absolute;margin-left:394.95pt;margin-top:.85pt;width:115.2pt;height:74.95pt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">
                <v:textbox style="mso-fit-shape-to-text:t">
                  <w:txbxContent>
                    <w:p w:rsidR="00FE56C8" w:rsidRPr="0099590A" w:rsidRDefault="00FE56C8" w:rsidP="00FE56C8">
                      <w:pPr>
                        <w:ind w:left="360"/>
                        <w:rPr>
                          <w:i/>
                          <w:sz w:val="20"/>
                          <w:szCs w:val="20"/>
                          <w:u w:val="single"/>
                        </w:rPr>
                      </w:pPr>
                      <w:r w:rsidRPr="0099590A">
                        <w:rPr>
                          <w:i/>
                          <w:sz w:val="20"/>
                          <w:szCs w:val="20"/>
                          <w:u w:val="single"/>
                        </w:rPr>
                        <w:t>Application utile :</w:t>
                      </w:r>
                    </w:p>
                    <w:p w:rsidR="00FE56C8" w:rsidRDefault="00FE56C8" w:rsidP="00FE56C8">
                      <w:pPr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  <w:p w:rsidR="00FE56C8" w:rsidRPr="00E81C02" w:rsidRDefault="00FE56C8" w:rsidP="00FE56C8">
                      <w:pPr>
                        <w:ind w:left="360"/>
                        <w:rPr>
                          <w:sz w:val="20"/>
                          <w:szCs w:val="20"/>
                        </w:rPr>
                      </w:pPr>
                      <w:r w:rsidRPr="00A21EA4">
                        <w:rPr>
                          <w:position w:val="-76"/>
                          <w:sz w:val="20"/>
                          <w:szCs w:val="20"/>
                        </w:rPr>
                        <w:object w:dxaOrig="1579" w:dyaOrig="1340">
                          <v:shape id="_x0000_i1036" type="#_x0000_t75" style="width:78.95pt;height:67pt" o:ole="">
                            <v:imagedata r:id="rId41" o:title=""/>
                          </v:shape>
                          <o:OLEObject Type="Embed" ProgID="Equation.DSMT4" ShapeID="_x0000_i1036" DrawAspect="Content" ObjectID="_1583666080" r:id="rId42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E56C8" w:rsidRDefault="00FE56C8" w:rsidP="00FE56C8">
      <w:pPr>
        <w:rPr>
          <w:i/>
        </w:rPr>
      </w:pPr>
    </w:p>
    <w:p w:rsidR="00FE56C8" w:rsidRDefault="00FE56C8" w:rsidP="00FE56C8">
      <w:pPr>
        <w:rPr>
          <w:i/>
        </w:rPr>
      </w:pPr>
    </w:p>
    <w:p w:rsidR="00FE56C8" w:rsidRDefault="00FE56C8" w:rsidP="00FE56C8">
      <w:pPr>
        <w:rPr>
          <w:i/>
        </w:rPr>
      </w:pPr>
    </w:p>
    <w:p w:rsidR="00FE56C8" w:rsidRDefault="00FE56C8" w:rsidP="00FE56C8">
      <w:pPr>
        <w:rPr>
          <w:i/>
        </w:rPr>
      </w:pPr>
    </w:p>
    <w:p w:rsidR="00FE56C8" w:rsidRDefault="00FE56C8" w:rsidP="00FE56C8">
      <w:pPr>
        <w:rPr>
          <w:i/>
        </w:rPr>
      </w:pPr>
    </w:p>
    <w:p w:rsidR="00FE56C8" w:rsidRDefault="00FE56C8" w:rsidP="00FE56C8">
      <w:pPr>
        <w:rPr>
          <w:i/>
        </w:rPr>
      </w:pPr>
    </w:p>
    <w:p w:rsidR="00FE56C8" w:rsidRDefault="00FE56C8" w:rsidP="00FE56C8">
      <w:pPr>
        <w:rPr>
          <w:i/>
        </w:rPr>
      </w:pPr>
    </w:p>
    <w:p w:rsidR="00FE56C8" w:rsidRDefault="00FE56C8" w:rsidP="00FE56C8">
      <w:pPr>
        <w:ind w:left="360"/>
        <w:rPr>
          <w:sz w:val="20"/>
          <w:szCs w:val="20"/>
        </w:rPr>
      </w:pPr>
    </w:p>
    <w:p w:rsidR="00FE56C8" w:rsidRDefault="00FE56C8" w:rsidP="00FE56C8">
      <w:pPr>
        <w:ind w:left="360"/>
        <w:rPr>
          <w:sz w:val="20"/>
          <w:szCs w:val="20"/>
        </w:rPr>
      </w:pPr>
    </w:p>
    <w:p w:rsidR="00FE56C8" w:rsidRPr="008E154C" w:rsidRDefault="00FE56C8" w:rsidP="00FE56C8">
      <w:pPr>
        <w:ind w:left="360"/>
        <w:rPr>
          <w:sz w:val="20"/>
          <w:szCs w:val="20"/>
        </w:rPr>
      </w:pPr>
    </w:p>
    <w:p w:rsidR="00FE56C8" w:rsidRDefault="00FE56C8" w:rsidP="00FE56C8">
      <w:pPr>
        <w:rPr>
          <w:i/>
        </w:rPr>
      </w:pPr>
    </w:p>
    <w:p w:rsidR="00FE56C8" w:rsidRDefault="00FE56C8" w:rsidP="00FE56C8">
      <w:pPr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9826FA" wp14:editId="091BF694">
                <wp:simplePos x="0" y="0"/>
                <wp:positionH relativeFrom="margin">
                  <wp:align>left</wp:align>
                </wp:positionH>
                <wp:positionV relativeFrom="paragraph">
                  <wp:posOffset>8771</wp:posOffset>
                </wp:positionV>
                <wp:extent cx="5817870" cy="371475"/>
                <wp:effectExtent l="0" t="0" r="11430" b="28575"/>
                <wp:wrapSquare wrapText="bothSides"/>
                <wp:docPr id="42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996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6C8" w:rsidRPr="00712AAC" w:rsidRDefault="00FE56C8" w:rsidP="00FE56C8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2AAC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Théorème du produit nul</w:t>
                            </w:r>
                            <w:r w:rsidRPr="00712AA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 w:rsidRPr="00712AA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: 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U</w:t>
                            </w:r>
                            <w:r w:rsidRPr="00712AA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Pr="00712AA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produit est nul si l’un des facteurs est nul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E56C8" w:rsidRPr="00712AAC" w:rsidRDefault="00FE56C8" w:rsidP="00FE56C8">
                            <w:pPr>
                              <w:ind w:left="3552" w:firstLine="696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29" type="#_x0000_t202" style="position:absolute;margin-left:0;margin-top:.7pt;width:458.1pt;height:29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">
                <v:textbox>
                  <w:txbxContent>
                    <w:p w:rsidR="00FE56C8" w:rsidRPr="00712AAC" w:rsidRDefault="00FE56C8" w:rsidP="00FE56C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12AAC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Théorème du produit nul</w:t>
                      </w:r>
                      <w:r w:rsidRPr="00712AAC">
                        <w:rPr>
                          <w:b/>
                          <w:color w:val="FF0000"/>
                          <w:sz w:val="28"/>
                          <w:szCs w:val="28"/>
                        </w:rPr>
                        <w:t> </w:t>
                      </w:r>
                      <w:proofErr w:type="gramStart"/>
                      <w:r w:rsidRPr="00712AA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: 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U</w:t>
                      </w:r>
                      <w:r w:rsidRPr="00712AAC">
                        <w:rPr>
                          <w:b/>
                          <w:color w:val="FF0000"/>
                          <w:sz w:val="28"/>
                          <w:szCs w:val="28"/>
                        </w:rPr>
                        <w:t>n</w:t>
                      </w:r>
                      <w:proofErr w:type="gramEnd"/>
                      <w:r w:rsidRPr="00712AA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produit est nul si l’un des facteurs est nul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  <w:p w:rsidR="00FE56C8" w:rsidRPr="00712AAC" w:rsidRDefault="00FE56C8" w:rsidP="00FE56C8">
                      <w:pPr>
                        <w:ind w:left="3552" w:firstLine="696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CF3042" wp14:editId="777B190F">
                <wp:simplePos x="0" y="0"/>
                <wp:positionH relativeFrom="column">
                  <wp:posOffset>4866640</wp:posOffset>
                </wp:positionH>
                <wp:positionV relativeFrom="paragraph">
                  <wp:posOffset>2540</wp:posOffset>
                </wp:positionV>
                <wp:extent cx="0" cy="114300"/>
                <wp:effectExtent l="0" t="0" r="19050" b="19050"/>
                <wp:wrapNone/>
                <wp:docPr id="5529" name="Line 4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594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2pt,.2pt" to="383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e1HQIAADcEAAAOAAAAZHJzL2Uyb0RvYy54bWysU8GO2jAQvVfqP1i+QxI2U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"/>
            </w:pict>
          </mc:Fallback>
        </mc:AlternateContent>
      </w:r>
    </w:p>
    <w:p w:rsidR="00FE56C8" w:rsidRDefault="00FE56C8" w:rsidP="00FE56C8">
      <w:pPr>
        <w:ind w:left="1428" w:firstLine="696"/>
        <w:rPr>
          <w:sz w:val="20"/>
          <w:szCs w:val="20"/>
        </w:rPr>
      </w:pPr>
    </w:p>
    <w:p w:rsidR="00FE56C8" w:rsidRDefault="00FE56C8" w:rsidP="00FE56C8">
      <w:pPr>
        <w:spacing w:line="360" w:lineRule="auto"/>
        <w:ind w:left="720"/>
        <w:rPr>
          <w:i/>
          <w:u w:val="single"/>
        </w:rPr>
      </w:pPr>
    </w:p>
    <w:p w:rsidR="00FE56C8" w:rsidRPr="00F34D69" w:rsidRDefault="00FE56C8" w:rsidP="00FE56C8">
      <w:pPr>
        <w:spacing w:line="360" w:lineRule="auto"/>
        <w:ind w:left="720"/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487D406C" wp14:editId="081D3F56">
            <wp:simplePos x="0" y="0"/>
            <wp:positionH relativeFrom="column">
              <wp:posOffset>5711713</wp:posOffset>
            </wp:positionH>
            <wp:positionV relativeFrom="paragraph">
              <wp:posOffset>206752</wp:posOffset>
            </wp:positionV>
            <wp:extent cx="671830" cy="411480"/>
            <wp:effectExtent l="0" t="0" r="0" b="7620"/>
            <wp:wrapTight wrapText="bothSides">
              <wp:wrapPolygon edited="0">
                <wp:start x="0" y="0"/>
                <wp:lineTo x="0" y="21000"/>
                <wp:lineTo x="20824" y="21000"/>
                <wp:lineTo x="20824" y="0"/>
                <wp:lineTo x="0" y="0"/>
              </wp:wrapPolygon>
            </wp:wrapTight>
            <wp:docPr id="5623" name="Image 562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183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138062" wp14:editId="38312E02">
                <wp:simplePos x="0" y="0"/>
                <wp:positionH relativeFrom="column">
                  <wp:posOffset>1825625</wp:posOffset>
                </wp:positionH>
                <wp:positionV relativeFrom="paragraph">
                  <wp:posOffset>166370</wp:posOffset>
                </wp:positionV>
                <wp:extent cx="828675" cy="390525"/>
                <wp:effectExtent l="9525" t="13335" r="0" b="5715"/>
                <wp:wrapNone/>
                <wp:docPr id="416" name="Group 5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390525"/>
                          <a:chOff x="1440" y="8055"/>
                          <a:chExt cx="1305" cy="615"/>
                        </a:xfrm>
                      </wpg:grpSpPr>
                      <wps:wsp>
                        <wps:cNvPr id="417" name="AutoShape 5086"/>
                        <wps:cNvSpPr>
                          <a:spLocks/>
                        </wps:cNvSpPr>
                        <wps:spPr bwMode="auto">
                          <a:xfrm rot="16200000">
                            <a:off x="1635" y="7860"/>
                            <a:ext cx="210" cy="600"/>
                          </a:xfrm>
                          <a:prstGeom prst="leftBrace">
                            <a:avLst>
                              <a:gd name="adj1" fmla="val 2381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5087"/>
                        <wps:cNvSpPr>
                          <a:spLocks/>
                        </wps:cNvSpPr>
                        <wps:spPr bwMode="auto">
                          <a:xfrm rot="16200000">
                            <a:off x="2325" y="7860"/>
                            <a:ext cx="210" cy="600"/>
                          </a:xfrm>
                          <a:prstGeom prst="leftBrace">
                            <a:avLst>
                              <a:gd name="adj1" fmla="val 2381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508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8175"/>
                            <a:ext cx="540" cy="4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Default="00FE56C8" w:rsidP="00FE56C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5089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8175"/>
                            <a:ext cx="540" cy="4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6C8" w:rsidRDefault="00FE56C8" w:rsidP="00FE56C8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0" o:spid="_x0000_s1130" style="position:absolute;left:0;text-align:left;margin-left:143.75pt;margin-top:13.1pt;width:65.25pt;height:30.75pt;z-index:251668480" coordorigin="1440,8055" coordsize="130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5086" o:spid="_x0000_s1131" type="#_x0000_t87" style="position:absolute;left:1635;top:7860;width:210;height:6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ZBrMMA&#10;AADcAAAADwAAAGRycy9kb3ducmV2LnhtbESPQUvDQBSE74L/YXmCN/vSKq3EbosUSntsoojHx+4z&#10;iWbfhuymSf99VxA8DjPzDbPeTq5VZ+5D40XDfJaBYjHeNlJpeH/bPzyDCpHEUuuFNVw4wHZze7Om&#10;3PpRCj6XsVIJIiEnDXWMXY4YTM2Owsx3LMn78r2jmGRfoe1pTHDX4iLLluiokbRQU8e7ms1POTgN&#10;y8EUWH6MpvhuD4h+xZ+Pp0Hr+7vp9QVU5Cn+h//aR6vhab6C3zPpCOD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ZBrMMAAADcAAAADwAAAAAAAAAAAAAAAACYAgAAZHJzL2Rv&#10;d25yZXYueG1sUEsFBgAAAAAEAAQA9QAAAIgDAAAAAA==&#10;"/>
                <v:shape id="AutoShape 5087" o:spid="_x0000_s1132" type="#_x0000_t87" style="position:absolute;left:2325;top:7860;width:210;height:6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V3sEA&#10;AADcAAAADwAAAGRycy9kb3ducmV2LnhtbERPTUvDQBC9C/6HZQRvdlKVWtJuiwiiR5MW6XHYnSZp&#10;s7Mhu2niv3cPhR4f73u9nVyrLtyHxouG+SwDxWK8baTSsN99Pi1BhUhiqfXCGv44wHZzf7em3PpR&#10;Cr6UsVIpREJOGuoYuxwxmJodhZnvWBJ39L2jmGBfoe1pTOGuxecsW6CjRlJDTR1/1GzO5eA0LAZT&#10;YPk7muLUfiH6Nz68/AxaPz5M7ytQkad4E1/d31bD6zytTWfSEc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51d7BAAAA3AAAAA8AAAAAAAAAAAAAAAAAmAIAAGRycy9kb3du&#10;cmV2LnhtbFBLBQYAAAAABAAEAPUAAACGAwAAAAA=&#10;"/>
                <v:shape id="Text Box 5088" o:spid="_x0000_s1133" type="#_x0000_t202" style="position:absolute;left:1500;top:8175;width:5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x28QA&#10;AADcAAAADwAAAGRycy9kb3ducmV2LnhtbESPX2vCMBTF3wd+h3AFX4amypBajSKygcIcWPX92lzb&#10;anNTmqjdt18EYY+H8+fHmS1aU4k7Na60rGA4iEAQZ1aXnCs47L/6MQjnkTVWlknBLzlYzDtvM0y0&#10;ffCO7qnPRRhhl6CCwvs6kdJlBRl0A1sTB+9sG4M+yCaXusFHGDeVHEXRWBosORAKrGlVUHZNbyZw&#10;P9u4Pp6+V5dN+n66jH643MasVK/bLqcgPLX+P/xqr7WCj+EEn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sdvEAAAA3AAAAA8AAAAAAAAAAAAAAAAAmAIAAGRycy9k&#10;b3ducmV2LnhtbFBLBQYAAAAABAAEAPUAAACJAwAAAAA=&#10;" stroked="f">
                  <v:fill opacity="0"/>
                  <v:textbox>
                    <w:txbxContent>
                      <w:p w:rsidR="00FE56C8" w:rsidRDefault="00FE56C8" w:rsidP="00FE56C8">
                        <w:r>
                          <w:t>A</w:t>
                        </w:r>
                      </w:p>
                    </w:txbxContent>
                  </v:textbox>
                </v:shape>
                <v:shape id="Text Box 5089" o:spid="_x0000_s1134" type="#_x0000_t202" style="position:absolute;left:2205;top:8175;width:5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S+8IA&#10;AADcAAAADwAAAGRycy9kb3ducmV2LnhtbERPTWvCQBC9F/wPyxR6KXVjKCVEVymi0EItGOt9zI5J&#10;NDsbsltN/33nIHh8vO/ZYnCtulAfGs8GJuMEFHHpbcOVgZ/d+iUDFSKyxdYzGfijAIv56GGGufVX&#10;3tKliJWSEA45Gqhj7HKtQ1mTwzD2HbFwR987jAL7StserxLuWp0myZt22LA01NjRsqbyXPw66V0N&#10;Wbc/fC1Pn8Xz4ZR+c7PJ2Jinx+F9CirSEO/im/vDGnhNZb6ckSO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NL7wgAAANwAAAAPAAAAAAAAAAAAAAAAAJgCAABkcnMvZG93&#10;bnJldi54bWxQSwUGAAAAAAQABAD1AAAAhwMAAAAA&#10;" stroked="f">
                  <v:fill opacity="0"/>
                  <v:textbox>
                    <w:txbxContent>
                      <w:p w:rsidR="00FE56C8" w:rsidRDefault="00FE56C8" w:rsidP="00FE56C8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C699C">
        <w:rPr>
          <w:i/>
          <w:u w:val="single"/>
        </w:rPr>
        <w:t>Exemple</w:t>
      </w:r>
      <w:r>
        <w:t> :</w:t>
      </w:r>
      <w:r w:rsidRPr="00F34D69">
        <w:t xml:space="preserve"> </w:t>
      </w:r>
      <w:r>
        <w:tab/>
      </w:r>
      <w:r>
        <w:tab/>
      </w:r>
      <w:r w:rsidRPr="0099590A">
        <w:rPr>
          <w:position w:val="-74"/>
        </w:rPr>
        <w:object w:dxaOrig="5140" w:dyaOrig="1320">
          <v:shape id="_x0000_i1037" type="#_x0000_t75" style="width:257pt;height:66pt" o:ole="">
            <v:imagedata r:id="rId44" o:title=""/>
          </v:shape>
          <o:OLEObject Type="Embed" ProgID="Equation.DSMT4" ShapeID="_x0000_i1037" DrawAspect="Content" ObjectID="_1583673461" r:id="rId45"/>
        </w:object>
      </w:r>
    </w:p>
    <w:p w:rsidR="00FE56C8" w:rsidRDefault="00FE56C8" w:rsidP="00FE56C8">
      <w:pPr>
        <w:pStyle w:val="Titre6"/>
        <w:rPr>
          <w:lang w:val="fr-FR"/>
        </w:rPr>
      </w:pPr>
    </w:p>
    <w:p w:rsidR="00B032BD" w:rsidRDefault="00B032BD">
      <w:pPr>
        <w:rPr>
          <w:rFonts w:ascii="Arial" w:eastAsia="Arial" w:hAnsi="Arial"/>
          <w:sz w:val="20"/>
          <w:szCs w:val="20"/>
          <w:u w:val="single"/>
        </w:rPr>
      </w:pPr>
      <w:r>
        <w:br w:type="page"/>
      </w:r>
    </w:p>
    <w:p w:rsidR="00B032BD" w:rsidRDefault="00B032BD" w:rsidP="00B032BD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Résolution d’un système d’</w:t>
      </w:r>
      <w:r w:rsidRPr="00054CE3">
        <w:rPr>
          <w:b/>
          <w:sz w:val="28"/>
          <w:szCs w:val="28"/>
        </w:rPr>
        <w:t>équations du 1</w:t>
      </w:r>
      <w:r w:rsidRPr="00054CE3">
        <w:rPr>
          <w:b/>
          <w:sz w:val="28"/>
          <w:szCs w:val="28"/>
          <w:vertAlign w:val="superscript"/>
        </w:rPr>
        <w:t>er</w:t>
      </w:r>
      <w:r w:rsidRPr="00054CE3">
        <w:rPr>
          <w:b/>
          <w:sz w:val="28"/>
          <w:szCs w:val="28"/>
        </w:rPr>
        <w:t xml:space="preserve"> degré</w:t>
      </w:r>
    </w:p>
    <w:p w:rsidR="00B032BD" w:rsidRDefault="00B032BD" w:rsidP="00B032BD">
      <w:pPr>
        <w:ind w:left="708" w:firstLine="708"/>
        <w:rPr>
          <w:b/>
          <w:sz w:val="28"/>
          <w:szCs w:val="28"/>
        </w:rPr>
      </w:pPr>
    </w:p>
    <w:p w:rsidR="00B032BD" w:rsidRDefault="00B032BD" w:rsidP="00B032BD">
      <w:pPr>
        <w:ind w:left="708" w:firstLine="708"/>
        <w:rPr>
          <w:b/>
          <w:sz w:val="28"/>
          <w:szCs w:val="28"/>
        </w:rPr>
      </w:pPr>
    </w:p>
    <w:p w:rsidR="00B032BD" w:rsidRDefault="00B032BD" w:rsidP="00B032BD">
      <w:pPr>
        <w:pStyle w:val="Titre2"/>
      </w:pPr>
      <w:r>
        <w:t>I RESOLUTION PAR SUBSTITUTION</w:t>
      </w:r>
    </w:p>
    <w:p w:rsidR="00B032BD" w:rsidRDefault="00B032BD" w:rsidP="00B032BD"/>
    <w:p w:rsidR="00B032BD" w:rsidRPr="00765C02" w:rsidRDefault="00B032BD" w:rsidP="00B032BD">
      <w:pPr>
        <w:rPr>
          <w:b/>
          <w:sz w:val="28"/>
          <w:szCs w:val="28"/>
        </w:rPr>
      </w:pPr>
      <w:r w:rsidRPr="00765C02">
        <w:rPr>
          <w:b/>
          <w:sz w:val="28"/>
          <w:szCs w:val="28"/>
        </w:rPr>
        <w:t>Exemple  1</w:t>
      </w:r>
    </w:p>
    <w:p w:rsidR="00B032BD" w:rsidRDefault="00B032BD" w:rsidP="00B032BD">
      <w:pPr>
        <w:rPr>
          <w:b/>
        </w:rPr>
      </w:pPr>
    </w:p>
    <w:p w:rsidR="00B032BD" w:rsidRPr="00AB027A" w:rsidRDefault="00B032BD" w:rsidP="00B032BD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D5A85F" wp14:editId="12A90986">
                <wp:simplePos x="0" y="0"/>
                <wp:positionH relativeFrom="column">
                  <wp:posOffset>33655</wp:posOffset>
                </wp:positionH>
                <wp:positionV relativeFrom="paragraph">
                  <wp:posOffset>107315</wp:posOffset>
                </wp:positionV>
                <wp:extent cx="266700" cy="200025"/>
                <wp:effectExtent l="0" t="0" r="19050" b="28575"/>
                <wp:wrapNone/>
                <wp:docPr id="10" name="Flèche courbée vers la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0" o:spid="_x0000_s1026" type="#_x0000_t102" style="position:absolute;margin-left:2.65pt;margin-top:8.45pt;width:21pt;height:1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" adj="10800,18900,17550" fillcolor="#5b9bd5 [3204]" strokecolor="#1f4d78 [1604]" strokeweight="1pt"/>
            </w:pict>
          </mc:Fallback>
        </mc:AlternateContent>
      </w:r>
      <w:r>
        <w:rPr>
          <w:b/>
        </w:rPr>
        <w:t xml:space="preserve"> </w:t>
      </w:r>
    </w:p>
    <w:p w:rsidR="00B032BD" w:rsidRPr="00AB027A" w:rsidRDefault="00B032BD" w:rsidP="00B032BD">
      <w:pPr>
        <w:ind w:left="708" w:firstLine="708"/>
        <w:rPr>
          <w:b/>
          <w:sz w:val="28"/>
          <w:szCs w:val="28"/>
        </w:rPr>
      </w:pPr>
      <w:r w:rsidRPr="008D0AE3">
        <w:rPr>
          <w:sz w:val="28"/>
          <w:szCs w:val="28"/>
        </w:rPr>
        <w:t>Résoudre le système</w:t>
      </w:r>
      <w:r>
        <w:t xml:space="preserve">             </w:t>
      </w:r>
      <w:r>
        <w:rPr>
          <w:b/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x-y=5     (1)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x+3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y=12 (2)</m:t>
                </m:r>
              </m:e>
            </m:eqArr>
          </m:e>
        </m:d>
      </m:oMath>
    </w:p>
    <w:p w:rsidR="00B032BD" w:rsidRPr="00AB027A" w:rsidRDefault="00B032BD" w:rsidP="00B032BD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B032BD" w:rsidRPr="008D0AE3" w:rsidRDefault="00B032BD" w:rsidP="00B032BD">
      <w:pPr>
        <w:rPr>
          <w:sz w:val="28"/>
          <w:szCs w:val="28"/>
        </w:rPr>
      </w:pPr>
      <w:r w:rsidRPr="008D0AE3">
        <w:rPr>
          <w:sz w:val="28"/>
          <w:szCs w:val="28"/>
        </w:rPr>
        <w:t>De l’équation (1), on exprime y en fonction de x et on substitue cette valeur dans l’équation (2).</w:t>
      </w:r>
    </w:p>
    <w:p w:rsidR="00B032BD" w:rsidRDefault="00B032BD" w:rsidP="00B032BD"/>
    <w:p w:rsidR="00B032BD" w:rsidRPr="002A5754" w:rsidRDefault="00DF0907" w:rsidP="00B032BD">
      <w:pPr>
        <w:rPr>
          <w:b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y=2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x-5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x+3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x-y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=12</m:t>
                  </m:r>
                </m:e>
              </m:eqAr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        </m:t>
          </m:r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y=2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x-5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x=27</m:t>
                  </m:r>
                </m:e>
              </m:eqAr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            </m:t>
          </m:r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x=27/11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y=-1/11</m:t>
                  </m:r>
                </m:e>
              </m:eqArr>
            </m:e>
          </m:d>
        </m:oMath>
      </m:oMathPara>
    </w:p>
    <w:p w:rsidR="00B032BD" w:rsidRDefault="00B032BD" w:rsidP="00B032BD">
      <w:pPr>
        <w:rPr>
          <w:b/>
        </w:rPr>
      </w:pPr>
    </w:p>
    <w:p w:rsidR="00B032BD" w:rsidRPr="008D0AE3" w:rsidRDefault="00B032BD" w:rsidP="00B032BD">
      <w:pPr>
        <w:rPr>
          <w:sz w:val="28"/>
          <w:szCs w:val="28"/>
        </w:rPr>
      </w:pPr>
      <w:r w:rsidRPr="008D0AE3">
        <w:rPr>
          <w:sz w:val="28"/>
          <w:szCs w:val="28"/>
        </w:rPr>
        <w:t>Le système admet une seule solution, le couple (27/11 ;-1/11). Si l’on désigne par S l’ensemble de ses solutions, il faut écrire :</w:t>
      </w:r>
    </w:p>
    <w:p w:rsidR="00B032BD" w:rsidRDefault="00B032BD" w:rsidP="00B032BD"/>
    <w:p w:rsidR="00B032BD" w:rsidRPr="000548B0" w:rsidRDefault="00B032BD" w:rsidP="00B032BD"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S</m:t>
          </m:r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(27/11 ;-1/11)</m:t>
              </m:r>
            </m:e>
          </m:d>
        </m:oMath>
      </m:oMathPara>
    </w:p>
    <w:p w:rsidR="00B032BD" w:rsidRPr="00765C02" w:rsidRDefault="00B032BD" w:rsidP="00B032BD">
      <w:pPr>
        <w:rPr>
          <w:b/>
          <w:sz w:val="28"/>
          <w:szCs w:val="28"/>
        </w:rPr>
      </w:pPr>
      <w:r w:rsidRPr="00765C02">
        <w:rPr>
          <w:b/>
          <w:sz w:val="28"/>
          <w:szCs w:val="28"/>
        </w:rPr>
        <w:t>Exemple  2</w:t>
      </w:r>
    </w:p>
    <w:p w:rsidR="00B032BD" w:rsidRDefault="00B032BD" w:rsidP="00B032BD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DF1851" wp14:editId="7EB4D5EE">
                <wp:simplePos x="0" y="0"/>
                <wp:positionH relativeFrom="column">
                  <wp:posOffset>119380</wp:posOffset>
                </wp:positionH>
                <wp:positionV relativeFrom="paragraph">
                  <wp:posOffset>254635</wp:posOffset>
                </wp:positionV>
                <wp:extent cx="266700" cy="200025"/>
                <wp:effectExtent l="0" t="0" r="19050" b="28575"/>
                <wp:wrapNone/>
                <wp:docPr id="11" name="Flèche courbée vers la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courbée vers la droite 11" o:spid="_x0000_s1026" type="#_x0000_t102" style="position:absolute;margin-left:9.4pt;margin-top:20.05pt;width:21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" adj="10800,18900,17550" fillcolor="#5b9bd5 [3204]" strokecolor="#1f4d78 [1604]" strokeweight="1pt"/>
            </w:pict>
          </mc:Fallback>
        </mc:AlternateContent>
      </w:r>
      <w:r>
        <w:t xml:space="preserve">                   </w:t>
      </w:r>
    </w:p>
    <w:p w:rsidR="00B032BD" w:rsidRDefault="00B032BD" w:rsidP="00B032BD">
      <w:r>
        <w:t xml:space="preserve">                       </w:t>
      </w:r>
      <w:r w:rsidRPr="008D0AE3">
        <w:rPr>
          <w:sz w:val="28"/>
          <w:szCs w:val="28"/>
        </w:rPr>
        <w:t>Résoudre le système</w:t>
      </w:r>
      <w:r>
        <w:t xml:space="preserve">                  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29x-13y=45 (1)</m:t>
                </m:r>
              </m:e>
              <m:e>
                <m:r>
                  <w:rPr>
                    <w:rFonts w:ascii="Cambria Math" w:hAnsi="Cambria Math"/>
                  </w:rPr>
                  <m:t>x+8y=10        (2)</m:t>
                </m:r>
              </m:e>
            </m:eqArr>
          </m:e>
        </m:d>
      </m:oMath>
      <w:r>
        <w:t xml:space="preserve"> </w:t>
      </w:r>
    </w:p>
    <w:p w:rsidR="00B032BD" w:rsidRDefault="00B032BD" w:rsidP="00B032BD"/>
    <w:p w:rsidR="00B032BD" w:rsidRPr="008D0AE3" w:rsidRDefault="00B032BD" w:rsidP="00B032BD">
      <w:pPr>
        <w:rPr>
          <w:sz w:val="28"/>
          <w:szCs w:val="28"/>
        </w:rPr>
      </w:pPr>
      <w:r w:rsidRPr="008D0AE3">
        <w:rPr>
          <w:sz w:val="28"/>
          <w:szCs w:val="28"/>
        </w:rPr>
        <w:t>On peut exprimer x en fonction de y dans l’équation (2) et reporter cette valeur dans l’équation (1).</w:t>
      </w:r>
    </w:p>
    <w:p w:rsidR="00B032BD" w:rsidRDefault="00B032BD" w:rsidP="00B032BD"/>
    <w:p w:rsidR="00B032BD" w:rsidRPr="00AB1FDF" w:rsidRDefault="00DF0907" w:rsidP="00B032BD"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29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10-8x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-13y=45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    </m:t>
                  </m:r>
                </m:e>
                <m:e>
                  <m:r>
                    <w:rPr>
                      <w:rFonts w:ascii="Cambria Math" w:hAnsi="Cambria Math"/>
                    </w:rPr>
                    <m:t>x=10-8y                      (2)</m:t>
                  </m:r>
                </m:e>
              </m:eqAr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290-245y=45     </m:t>
                  </m:r>
                </m:e>
                <m:e>
                  <m:r>
                    <w:rPr>
                      <w:rFonts w:ascii="Cambria Math" w:hAnsi="Cambria Math"/>
                    </w:rPr>
                    <m:t>x=10-8y</m:t>
                  </m:r>
                </m:e>
              </m:eqAr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y=1</m:t>
                  </m:r>
                </m:e>
                <m:e>
                  <m:r>
                    <w:rPr>
                      <w:rFonts w:ascii="Cambria Math" w:hAnsi="Cambria Math"/>
                    </w:rPr>
                    <m:t>x=2</m:t>
                  </m:r>
                </m:e>
              </m:eqArr>
            </m:e>
          </m:d>
        </m:oMath>
      </m:oMathPara>
    </w:p>
    <w:p w:rsidR="00B032BD" w:rsidRDefault="00B032BD" w:rsidP="00B032BD"/>
    <w:p w:rsidR="00B032BD" w:rsidRPr="008D0AE3" w:rsidRDefault="00B032BD" w:rsidP="00B032BD">
      <w:pPr>
        <w:rPr>
          <w:sz w:val="28"/>
          <w:szCs w:val="28"/>
        </w:rPr>
      </w:pPr>
      <w:r w:rsidRPr="008D0AE3">
        <w:rPr>
          <w:sz w:val="28"/>
          <w:szCs w:val="28"/>
        </w:rPr>
        <w:t>Le système admet une seule solution, (2 ; 1)    S=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(2</m:t>
            </m:r>
          </m:e>
          <m:e>
            <m:r>
              <w:rPr>
                <w:rFonts w:ascii="Cambria Math" w:hAnsi="Cambria Math"/>
                <w:sz w:val="28"/>
                <w:szCs w:val="28"/>
              </w:rPr>
              <m:t>;1)</m:t>
            </m:r>
          </m:e>
        </m:d>
      </m:oMath>
    </w:p>
    <w:p w:rsidR="00B032BD" w:rsidRDefault="00B032BD" w:rsidP="00B032BD"/>
    <w:p w:rsidR="00B032BD" w:rsidRDefault="00B032BD" w:rsidP="00B032BD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Conseils</w:t>
      </w:r>
    </w:p>
    <w:p w:rsidR="00B032BD" w:rsidRDefault="00B032BD" w:rsidP="00B032B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On peut résoudre n’importe quel système d’équations du premier degré à deux inconnues par substitution ; </w:t>
      </w:r>
      <w:r>
        <w:rPr>
          <w:i/>
          <w:sz w:val="28"/>
          <w:szCs w:val="28"/>
        </w:rPr>
        <w:t>il est cependant conseillé de le faire surtout si l’un des coefficients des inconnues est égal à 1 ou -1.</w:t>
      </w:r>
    </w:p>
    <w:p w:rsidR="00B032BD" w:rsidRDefault="00B032BD" w:rsidP="00B032B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32BD" w:rsidRDefault="00B032BD" w:rsidP="00B032BD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Résolution d’un système d’</w:t>
      </w:r>
      <w:r w:rsidRPr="00054CE3">
        <w:rPr>
          <w:b/>
          <w:sz w:val="28"/>
          <w:szCs w:val="28"/>
        </w:rPr>
        <w:t>équations du 1</w:t>
      </w:r>
      <w:r w:rsidRPr="00054CE3">
        <w:rPr>
          <w:b/>
          <w:sz w:val="28"/>
          <w:szCs w:val="28"/>
          <w:vertAlign w:val="superscript"/>
        </w:rPr>
        <w:t>er</w:t>
      </w:r>
      <w:r w:rsidRPr="00054CE3">
        <w:rPr>
          <w:b/>
          <w:sz w:val="28"/>
          <w:szCs w:val="28"/>
        </w:rPr>
        <w:t xml:space="preserve"> degré</w:t>
      </w:r>
    </w:p>
    <w:p w:rsidR="00B032BD" w:rsidRDefault="00B032BD" w:rsidP="00B032BD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032BD" w:rsidRDefault="00B032BD" w:rsidP="00B032BD">
      <w:pPr>
        <w:ind w:left="708" w:firstLine="708"/>
        <w:rPr>
          <w:b/>
          <w:sz w:val="28"/>
          <w:szCs w:val="28"/>
        </w:rPr>
      </w:pPr>
    </w:p>
    <w:p w:rsidR="00B032BD" w:rsidRDefault="00B032BD" w:rsidP="00B032BD">
      <w:pPr>
        <w:pStyle w:val="Titre2"/>
      </w:pPr>
      <w:r>
        <w:t>II RESOLUTION PAR ADDITION</w:t>
      </w:r>
    </w:p>
    <w:p w:rsidR="00B032BD" w:rsidRDefault="00B032BD" w:rsidP="00B032BD"/>
    <w:p w:rsidR="00B032BD" w:rsidRDefault="00B032BD" w:rsidP="00B032BD">
      <w:pPr>
        <w:rPr>
          <w:b/>
        </w:rPr>
      </w:pPr>
      <w:r>
        <w:rPr>
          <w:b/>
        </w:rPr>
        <w:t>Exemple  1</w:t>
      </w:r>
    </w:p>
    <w:p w:rsidR="00B032BD" w:rsidRPr="008D0AE3" w:rsidRDefault="00B032BD" w:rsidP="00B032BD"/>
    <w:p w:rsidR="00B032BD" w:rsidRDefault="00B032BD" w:rsidP="00B032BD">
      <w:pPr>
        <w:rPr>
          <w:sz w:val="28"/>
          <w:szCs w:val="28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800B10" wp14:editId="1D354B8B">
                <wp:simplePos x="0" y="0"/>
                <wp:positionH relativeFrom="column">
                  <wp:posOffset>109855</wp:posOffset>
                </wp:positionH>
                <wp:positionV relativeFrom="paragraph">
                  <wp:posOffset>59690</wp:posOffset>
                </wp:positionV>
                <wp:extent cx="266700" cy="200025"/>
                <wp:effectExtent l="0" t="0" r="19050" b="28575"/>
                <wp:wrapNone/>
                <wp:docPr id="12" name="Flèche courbée vers la droi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courbée vers la droite 12" o:spid="_x0000_s1026" type="#_x0000_t102" style="position:absolute;margin-left:8.65pt;margin-top:4.7pt;width:21pt;height:1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" adj="10800,18900,17550" fillcolor="#5b9bd5 [3204]" strokecolor="#1f4d78 [1604]" strokeweight="1pt"/>
            </w:pict>
          </mc:Fallback>
        </mc:AlternateContent>
      </w:r>
      <w:r>
        <w:rPr>
          <w:sz w:val="28"/>
          <w:szCs w:val="28"/>
        </w:rPr>
        <w:t xml:space="preserve">           Résoudre le système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13x+2y=-5(1)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4x+9y=32  (2)</m:t>
                </m:r>
              </m:e>
            </m:eqArr>
          </m:e>
        </m:d>
      </m:oMath>
    </w:p>
    <w:p w:rsidR="00B032BD" w:rsidRDefault="00B032BD" w:rsidP="00B032BD">
      <w:pPr>
        <w:rPr>
          <w:sz w:val="28"/>
          <w:szCs w:val="28"/>
        </w:rPr>
      </w:pPr>
    </w:p>
    <w:p w:rsidR="00B032BD" w:rsidRDefault="00B032BD" w:rsidP="00B032BD">
      <w:pPr>
        <w:rPr>
          <w:sz w:val="28"/>
          <w:szCs w:val="28"/>
        </w:rPr>
      </w:pPr>
      <w:r>
        <w:rPr>
          <w:sz w:val="28"/>
          <w:szCs w:val="28"/>
        </w:rPr>
        <w:t>Pour « éliminer » l’inconnue x, on multiplie les deux membres de la première équation par 4 (coefficient devant x dans la seconde équation), les deux membres de la seconde équation par -13(opposé du coefficient devant x dans la première équation) et on ajoute membre à membre.</w:t>
      </w:r>
    </w:p>
    <w:p w:rsidR="00B032BD" w:rsidRDefault="00B032BD" w:rsidP="00B032BD">
      <w:pPr>
        <w:rPr>
          <w:sz w:val="28"/>
          <w:szCs w:val="28"/>
        </w:rPr>
      </w:pPr>
    </w:p>
    <w:p w:rsidR="00B032BD" w:rsidRPr="00483904" w:rsidRDefault="00DF0907" w:rsidP="00B032BD">
      <w:pPr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13x+2y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=-5×4  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13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4x+9y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=32×13</m:t>
                  </m:r>
                </m:e>
              </m:eqAr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52x+8y=-20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-52x-117y=-416</m:t>
                  </m:r>
                </m:e>
              </m:eqArr>
              <m:r>
                <w:rPr>
                  <w:rFonts w:ascii="Cambria Math" w:hAnsi="Cambria Math"/>
                  <w:sz w:val="28"/>
                  <w:szCs w:val="28"/>
                </w:rPr>
                <m:t xml:space="preserve"> -109y=-436  y=4</m:t>
              </m:r>
            </m:e>
          </m:d>
        </m:oMath>
      </m:oMathPara>
    </w:p>
    <w:p w:rsidR="00B032BD" w:rsidRDefault="00B032BD" w:rsidP="00B032BD">
      <w:pPr>
        <w:rPr>
          <w:sz w:val="28"/>
          <w:szCs w:val="28"/>
        </w:rPr>
      </w:pPr>
    </w:p>
    <w:p w:rsidR="00B032BD" w:rsidRDefault="00B032BD" w:rsidP="00B032BD">
      <w:pPr>
        <w:rPr>
          <w:sz w:val="28"/>
          <w:szCs w:val="28"/>
        </w:rPr>
      </w:pPr>
      <w:r>
        <w:rPr>
          <w:sz w:val="28"/>
          <w:szCs w:val="28"/>
        </w:rPr>
        <w:t>Pour « éliminer » l’inconnue y, on multiplie les deux membres de la première équation par -9 (opposé du coefficient devant y dans la seconde équation), les deux membres de la seconde équation par 2(coefficient devant y dans la première équation) et on ajoute membre à membre.</w:t>
      </w:r>
    </w:p>
    <w:p w:rsidR="00B032BD" w:rsidRDefault="00B032BD" w:rsidP="00B032BD">
      <w:pPr>
        <w:rPr>
          <w:sz w:val="28"/>
          <w:szCs w:val="28"/>
        </w:rPr>
      </w:pPr>
    </w:p>
    <w:p w:rsidR="00B032BD" w:rsidRPr="00765C02" w:rsidRDefault="00DF0907" w:rsidP="00B032BD">
      <w:pPr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-9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13x+2y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=-5×(-9)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4x+9y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=32×2</m:t>
                  </m:r>
                </m:e>
              </m:eqArr>
            </m:e>
          </m:d>
          <m:r>
            <w:rPr>
              <w:rFonts w:ascii="Cambria Math" w:hAnsi="Cambria Math"/>
              <w:sz w:val="28"/>
              <w:szCs w:val="28"/>
            </w:rPr>
            <m:t xml:space="preserve"> 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-117y-18y=45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8x+18y=64</m:t>
                  </m:r>
                </m:e>
              </m:eqArr>
            </m:e>
          </m:d>
          <m:r>
            <w:rPr>
              <w:rFonts w:ascii="Cambria Math" w:hAnsi="Cambria Math"/>
              <w:sz w:val="28"/>
              <w:szCs w:val="28"/>
            </w:rPr>
            <m:t xml:space="preserve"> -109x=109   x=-1</m:t>
          </m:r>
        </m:oMath>
      </m:oMathPara>
    </w:p>
    <w:p w:rsidR="00B032BD" w:rsidRDefault="00B032BD" w:rsidP="00B032BD">
      <w:pPr>
        <w:rPr>
          <w:sz w:val="28"/>
          <w:szCs w:val="28"/>
        </w:rPr>
      </w:pPr>
    </w:p>
    <w:p w:rsidR="00B032BD" w:rsidRDefault="00B032BD" w:rsidP="00B032BD">
      <w:pPr>
        <w:rPr>
          <w:sz w:val="28"/>
          <w:szCs w:val="28"/>
        </w:rPr>
      </w:pPr>
      <w:r>
        <w:rPr>
          <w:sz w:val="28"/>
          <w:szCs w:val="28"/>
        </w:rPr>
        <w:t>Le système admet la solution (-1 ; 4).    S=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(-1;4)</m:t>
            </m:r>
          </m:e>
        </m:d>
      </m:oMath>
    </w:p>
    <w:p w:rsidR="00B032BD" w:rsidRDefault="00B032BD" w:rsidP="00B032BD">
      <w:pPr>
        <w:rPr>
          <w:sz w:val="28"/>
          <w:szCs w:val="28"/>
        </w:rPr>
      </w:pPr>
    </w:p>
    <w:p w:rsidR="00B032BD" w:rsidRPr="00765C02" w:rsidRDefault="00B032BD" w:rsidP="00B032BD">
      <w:pPr>
        <w:rPr>
          <w:b/>
          <w:sz w:val="28"/>
          <w:szCs w:val="28"/>
        </w:rPr>
      </w:pPr>
      <w:r w:rsidRPr="00765C02">
        <w:rPr>
          <w:b/>
          <w:sz w:val="28"/>
          <w:szCs w:val="28"/>
        </w:rPr>
        <w:t>Exemple  2</w:t>
      </w:r>
    </w:p>
    <w:p w:rsidR="00B032BD" w:rsidRDefault="00B032BD" w:rsidP="00B032BD">
      <w:pPr>
        <w:rPr>
          <w:sz w:val="28"/>
          <w:szCs w:val="28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FC82C" wp14:editId="2CCF0E10">
                <wp:simplePos x="0" y="0"/>
                <wp:positionH relativeFrom="column">
                  <wp:posOffset>109855</wp:posOffset>
                </wp:positionH>
                <wp:positionV relativeFrom="paragraph">
                  <wp:posOffset>170180</wp:posOffset>
                </wp:positionV>
                <wp:extent cx="266700" cy="200025"/>
                <wp:effectExtent l="0" t="0" r="19050" b="28575"/>
                <wp:wrapNone/>
                <wp:docPr id="6" name="Flèche courbée vers la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courbée vers la droite 6" o:spid="_x0000_s1026" type="#_x0000_t102" style="position:absolute;margin-left:8.65pt;margin-top:13.4pt;width:21pt;height:1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" adj="10800,18900,17550" fillcolor="#5b9bd5 [3204]" strokecolor="#1f4d78 [1604]" strokeweight="1pt"/>
            </w:pict>
          </mc:Fallback>
        </mc:AlternateContent>
      </w:r>
    </w:p>
    <w:p w:rsidR="00B032BD" w:rsidRDefault="00B032BD" w:rsidP="00B032BD">
      <w:pPr>
        <w:rPr>
          <w:sz w:val="28"/>
          <w:szCs w:val="28"/>
        </w:rPr>
      </w:pPr>
      <w:r>
        <w:rPr>
          <w:sz w:val="28"/>
          <w:szCs w:val="28"/>
        </w:rPr>
        <w:t xml:space="preserve">           Résoudre le système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x+y=13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x-y=1</m:t>
                </m:r>
              </m:e>
            </m:eqArr>
          </m:e>
        </m:d>
      </m:oMath>
    </w:p>
    <w:p w:rsidR="00B032BD" w:rsidRDefault="00B032BD" w:rsidP="00B032BD">
      <w:pPr>
        <w:rPr>
          <w:sz w:val="28"/>
          <w:szCs w:val="28"/>
        </w:rPr>
      </w:pPr>
    </w:p>
    <w:p w:rsidR="00B032BD" w:rsidRDefault="00B032BD" w:rsidP="00B032BD">
      <w:pPr>
        <w:rPr>
          <w:sz w:val="28"/>
          <w:szCs w:val="28"/>
        </w:rPr>
      </w:pPr>
      <w:r>
        <w:rPr>
          <w:sz w:val="28"/>
          <w:szCs w:val="28"/>
        </w:rPr>
        <w:t>Pour résoudre ce système il est intéressant  d’ajouter membre à membre les deux équations, puis de les retrancher membre à membre.</w:t>
      </w:r>
    </w:p>
    <w:p w:rsidR="00B032BD" w:rsidRDefault="00B032BD" w:rsidP="00B032BD">
      <w:pPr>
        <w:rPr>
          <w:sz w:val="28"/>
          <w:szCs w:val="28"/>
        </w:rPr>
      </w:pPr>
    </w:p>
    <w:p w:rsidR="00B032BD" w:rsidRPr="0080162C" w:rsidRDefault="00DF0907" w:rsidP="00B032BD">
      <w:pPr>
        <w:rPr>
          <w:sz w:val="28"/>
          <w:szCs w:val="28"/>
          <w:lang w:val="en-US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=13+1 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=13-&amp;1</m:t>
                </m:r>
              </m:e>
            </m:eqArr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              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=14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=&amp;12</m:t>
                </m:r>
              </m:e>
            </m:eqArr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        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=7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=6</m:t>
                </m:r>
              </m:e>
            </m:eqArr>
          </m:e>
        </m:d>
      </m:oMath>
      <w:r w:rsidR="00B032BD" w:rsidRPr="0080162C">
        <w:rPr>
          <w:sz w:val="28"/>
          <w:szCs w:val="28"/>
          <w:lang w:val="en-US"/>
        </w:rPr>
        <w:t xml:space="preserve">     S=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(7;6)</m:t>
            </m:r>
          </m:e>
        </m:d>
      </m:oMath>
    </w:p>
    <w:p w:rsidR="00841E87" w:rsidRPr="00DF0907" w:rsidRDefault="00841E87">
      <w:pPr>
        <w:rPr>
          <w:rFonts w:ascii="Arial" w:eastAsia="Arial" w:hAnsi="Arial"/>
          <w:sz w:val="20"/>
          <w:szCs w:val="20"/>
          <w:u w:val="single"/>
          <w:lang w:val="en-US"/>
        </w:rPr>
      </w:pPr>
      <w:r w:rsidRPr="00DF0907">
        <w:rPr>
          <w:lang w:val="en-US"/>
        </w:rPr>
        <w:br w:type="page"/>
      </w:r>
    </w:p>
    <w:p w:rsidR="00841E87" w:rsidRPr="005F64EA" w:rsidRDefault="00841E87" w:rsidP="00841E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</w:t>
      </w:r>
      <w:r w:rsidRPr="005F64EA">
        <w:rPr>
          <w:b/>
          <w:sz w:val="28"/>
          <w:szCs w:val="28"/>
        </w:rPr>
        <w:t>roites</w:t>
      </w:r>
    </w:p>
    <w:p w:rsidR="00841E87" w:rsidRDefault="00841E87" w:rsidP="00841E87">
      <w:pPr>
        <w:pStyle w:val="Titr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07AFEE" wp14:editId="6FF4F91A">
                <wp:simplePos x="0" y="0"/>
                <wp:positionH relativeFrom="column">
                  <wp:posOffset>-152400</wp:posOffset>
                </wp:positionH>
                <wp:positionV relativeFrom="paragraph">
                  <wp:posOffset>128905</wp:posOffset>
                </wp:positionV>
                <wp:extent cx="6972300" cy="0"/>
                <wp:effectExtent l="9525" t="8890" r="9525" b="10160"/>
                <wp:wrapNone/>
                <wp:docPr id="5099" name="Line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pt,10.15pt" to="537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47GAIAAC4EAAAOAAAAZHJzL2Uyb0RvYy54bWysU02P2jAQvVfqf7B8hySQ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"/>
            </w:pict>
          </mc:Fallback>
        </mc:AlternateContent>
      </w:r>
    </w:p>
    <w:p w:rsidR="00841E87" w:rsidRDefault="00841E87" w:rsidP="00841E87"/>
    <w:p w:rsidR="00841E87" w:rsidRDefault="00841E87" w:rsidP="00841E87">
      <w:r>
        <w:t xml:space="preserve">Une droite est la représentation graphique d’une fonction affine : </w:t>
      </w:r>
      <w:r w:rsidRPr="006A6B9E">
        <w:rPr>
          <w:position w:val="-6"/>
        </w:rPr>
        <w:object w:dxaOrig="1100" w:dyaOrig="279">
          <v:shape id="_x0000_i1038" type="#_x0000_t75" style="width:55pt;height:13.95pt" o:ole="">
            <v:imagedata r:id="rId46" o:title=""/>
          </v:shape>
          <o:OLEObject Type="Embed" ProgID="Equation.DSMT4" ShapeID="_x0000_i1038" DrawAspect="Content" ObjectID="_1583673462" r:id="rId47"/>
        </w:object>
      </w:r>
    </w:p>
    <w:p w:rsidR="00841E87" w:rsidRDefault="00841E87" w:rsidP="00841E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054AC4" wp14:editId="7A11FF77">
                <wp:simplePos x="0" y="0"/>
                <wp:positionH relativeFrom="column">
                  <wp:posOffset>215969</wp:posOffset>
                </wp:positionH>
                <wp:positionV relativeFrom="paragraph">
                  <wp:posOffset>307124</wp:posOffset>
                </wp:positionV>
                <wp:extent cx="1209675" cy="291402"/>
                <wp:effectExtent l="0" t="0" r="28575" b="13970"/>
                <wp:wrapNone/>
                <wp:docPr id="5098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91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87" w:rsidRPr="00F97D35" w:rsidRDefault="00841E87" w:rsidP="00841E87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proofErr w:type="gramStart"/>
                            <w:r w:rsidRPr="00F97D35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y</w:t>
                            </w:r>
                            <w:proofErr w:type="gramEnd"/>
                            <w:r w:rsidRPr="00F97D35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= a x + b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135" type="#_x0000_t202" style="position:absolute;margin-left:17pt;margin-top:24.2pt;width:95.25pt;height:22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">
                <v:textbox inset=".5mm,0,.5mm,0">
                  <w:txbxContent>
                    <w:p w:rsidR="00841E87" w:rsidRPr="00F97D35" w:rsidRDefault="00841E87" w:rsidP="00841E87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proofErr w:type="gramStart"/>
                      <w:r w:rsidRPr="00F97D35">
                        <w:rPr>
                          <w:i/>
                          <w:color w:val="FF0000"/>
                          <w:sz w:val="32"/>
                          <w:szCs w:val="32"/>
                        </w:rPr>
                        <w:t>y</w:t>
                      </w:r>
                      <w:proofErr w:type="gramEnd"/>
                      <w:r w:rsidRPr="00F97D35"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 = a x +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C’est</w:t>
      </w:r>
      <w:r>
        <w:t xml:space="preserve"> donc un ensemble infini de points de coordonnées  </w:t>
      </w:r>
      <w:proofErr w:type="gramStart"/>
      <w:r>
        <w:t xml:space="preserve">( </w:t>
      </w:r>
      <w:r w:rsidRPr="00D35CCE">
        <w:rPr>
          <w:i/>
        </w:rPr>
        <w:t>x</w:t>
      </w:r>
      <w:proofErr w:type="gramEnd"/>
      <w:r>
        <w:rPr>
          <w:i/>
        </w:rPr>
        <w:t xml:space="preserve"> </w:t>
      </w:r>
      <w:r>
        <w:t xml:space="preserve">;  </w:t>
      </w:r>
      <w:r w:rsidRPr="00D35CCE">
        <w:rPr>
          <w:i/>
        </w:rPr>
        <w:t>y</w:t>
      </w:r>
      <w:r>
        <w:rPr>
          <w:i/>
        </w:rPr>
        <w:t xml:space="preserve"> </w:t>
      </w:r>
      <w:r>
        <w:t>) qui vérifient une relation de la forme </w:t>
      </w:r>
      <w:r>
        <w:tab/>
      </w:r>
      <w:r>
        <w:tab/>
      </w:r>
      <w:r>
        <w:tab/>
      </w:r>
      <w:r>
        <w:tab/>
      </w:r>
    </w:p>
    <w:p w:rsidR="00841E87" w:rsidRPr="00813076" w:rsidRDefault="00841E87" w:rsidP="00841E87">
      <w:pPr>
        <w:tabs>
          <w:tab w:val="left" w:pos="360"/>
          <w:tab w:val="left" w:pos="1800"/>
          <w:tab w:val="left" w:pos="4860"/>
          <w:tab w:val="left" w:pos="6480"/>
        </w:tabs>
        <w:rPr>
          <w:sz w:val="20"/>
          <w:szCs w:val="20"/>
        </w:rPr>
      </w:pPr>
      <w:r>
        <w:t xml:space="preserve">                                          </w:t>
      </w:r>
      <w:proofErr w:type="gramStart"/>
      <w:r>
        <w:t>que</w:t>
      </w:r>
      <w:proofErr w:type="gramEnd"/>
      <w:r>
        <w:t xml:space="preserve"> l’on appelle </w:t>
      </w:r>
      <w:r w:rsidRPr="00384091">
        <w:rPr>
          <w:b/>
        </w:rPr>
        <w:t xml:space="preserve">équation </w:t>
      </w:r>
      <w:r>
        <w:rPr>
          <w:b/>
        </w:rPr>
        <w:t>« réduite » (*) de la droite</w:t>
      </w:r>
      <w:r>
        <w:t xml:space="preserve">   (</w:t>
      </w:r>
      <w:proofErr w:type="spellStart"/>
      <w:r w:rsidRPr="00813076">
        <w:rPr>
          <w:i/>
          <w:sz w:val="20"/>
          <w:szCs w:val="20"/>
        </w:rPr>
        <w:t>a</w:t>
      </w:r>
      <w:proofErr w:type="spellEnd"/>
      <w:r w:rsidRPr="00813076">
        <w:rPr>
          <w:sz w:val="20"/>
          <w:szCs w:val="20"/>
        </w:rPr>
        <w:t xml:space="preserve"> et </w:t>
      </w:r>
      <w:r w:rsidRPr="00813076">
        <w:rPr>
          <w:i/>
          <w:sz w:val="20"/>
          <w:szCs w:val="20"/>
        </w:rPr>
        <w:t>b</w:t>
      </w:r>
      <w:r w:rsidRPr="00813076">
        <w:rPr>
          <w:sz w:val="20"/>
          <w:szCs w:val="20"/>
        </w:rPr>
        <w:t xml:space="preserve"> sont des constantes</w:t>
      </w:r>
      <w:r>
        <w:rPr>
          <w:sz w:val="20"/>
          <w:szCs w:val="20"/>
        </w:rPr>
        <w:t>)</w:t>
      </w:r>
    </w:p>
    <w:p w:rsidR="00841E87" w:rsidRDefault="00841E87" w:rsidP="00841E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827643" wp14:editId="6AFFAFE5">
                <wp:simplePos x="0" y="0"/>
                <wp:positionH relativeFrom="column">
                  <wp:posOffset>838200</wp:posOffset>
                </wp:positionH>
                <wp:positionV relativeFrom="paragraph">
                  <wp:posOffset>84455</wp:posOffset>
                </wp:positionV>
                <wp:extent cx="0" cy="549275"/>
                <wp:effectExtent l="57150" t="12700" r="57150" b="19050"/>
                <wp:wrapNone/>
                <wp:docPr id="5097" name="Line 4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9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3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6.65pt" to="66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0BCFF0" wp14:editId="56350BD1">
                <wp:simplePos x="0" y="0"/>
                <wp:positionH relativeFrom="column">
                  <wp:posOffset>1313180</wp:posOffset>
                </wp:positionH>
                <wp:positionV relativeFrom="paragraph">
                  <wp:posOffset>96520</wp:posOffset>
                </wp:positionV>
                <wp:extent cx="43180" cy="273050"/>
                <wp:effectExtent l="0" t="15240" r="0" b="6985"/>
                <wp:wrapNone/>
                <wp:docPr id="5096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0987535" flipV="1">
                          <a:off x="0" y="0"/>
                          <a:ext cx="43180" cy="273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rotation:668975fd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4pt,7.6pt" to="106.8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"/>
            </w:pict>
          </mc:Fallback>
        </mc:AlternateContent>
      </w:r>
    </w:p>
    <w:p w:rsidR="00841E87" w:rsidRDefault="00841E87" w:rsidP="00841E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1344D7" wp14:editId="1A44C5DF">
                <wp:simplePos x="0" y="0"/>
                <wp:positionH relativeFrom="column">
                  <wp:posOffset>2400300</wp:posOffset>
                </wp:positionH>
                <wp:positionV relativeFrom="paragraph">
                  <wp:posOffset>25400</wp:posOffset>
                </wp:positionV>
                <wp:extent cx="2457450" cy="514350"/>
                <wp:effectExtent l="0" t="0" r="0" b="4445"/>
                <wp:wrapNone/>
                <wp:docPr id="5095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E87" w:rsidRPr="00384091" w:rsidRDefault="00841E87" w:rsidP="00841E8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 </w:t>
                            </w:r>
                            <w:proofErr w:type="gramStart"/>
                            <w:r w:rsidRPr="00F97D35">
                              <w:rPr>
                                <w:b/>
                                <w:color w:val="FF0000"/>
                              </w:rPr>
                              <w:t>ordonnée</w:t>
                            </w:r>
                            <w:proofErr w:type="gramEnd"/>
                            <w:r w:rsidRPr="00F97D35">
                              <w:rPr>
                                <w:b/>
                                <w:color w:val="FF0000"/>
                              </w:rPr>
                              <w:t xml:space="preserve"> à l’origine </w:t>
                            </w:r>
                            <w:r>
                              <w:rPr>
                                <w:b/>
                              </w:rPr>
                              <w:t>»</w:t>
                            </w:r>
                          </w:p>
                          <w:p w:rsidR="00841E87" w:rsidRDefault="00841E87" w:rsidP="00841E87">
                            <w:r>
                              <w:t>(</w:t>
                            </w:r>
                            <w:proofErr w:type="gramStart"/>
                            <w:r>
                              <w:t>valeur</w:t>
                            </w:r>
                            <w:proofErr w:type="gramEnd"/>
                            <w:r>
                              <w:t xml:space="preserve"> de </w:t>
                            </w:r>
                            <w:r w:rsidRPr="00D35CCE">
                              <w:rPr>
                                <w:i/>
                              </w:rPr>
                              <w:t>y</w:t>
                            </w:r>
                            <w:r>
                              <w:t xml:space="preserve"> obtenue lorsque </w:t>
                            </w:r>
                            <w:r w:rsidRPr="00D35CCE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= 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136" type="#_x0000_t202" style="position:absolute;margin-left:189pt;margin-top:2pt;width:193.5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krhwIAABw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" stroked="f">
                <v:textbox>
                  <w:txbxContent>
                    <w:p w:rsidR="00841E87" w:rsidRPr="00384091" w:rsidRDefault="00841E87" w:rsidP="00841E8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 </w:t>
                      </w:r>
                      <w:proofErr w:type="gramStart"/>
                      <w:r w:rsidRPr="00F97D35">
                        <w:rPr>
                          <w:b/>
                          <w:color w:val="FF0000"/>
                        </w:rPr>
                        <w:t>ordonnée</w:t>
                      </w:r>
                      <w:proofErr w:type="gramEnd"/>
                      <w:r w:rsidRPr="00F97D35">
                        <w:rPr>
                          <w:b/>
                          <w:color w:val="FF0000"/>
                        </w:rPr>
                        <w:t xml:space="preserve"> à l’origine </w:t>
                      </w:r>
                      <w:r>
                        <w:rPr>
                          <w:b/>
                        </w:rPr>
                        <w:t>»</w:t>
                      </w:r>
                    </w:p>
                    <w:p w:rsidR="00841E87" w:rsidRDefault="00841E87" w:rsidP="00841E87">
                      <w:r>
                        <w:t>(</w:t>
                      </w:r>
                      <w:proofErr w:type="gramStart"/>
                      <w:r>
                        <w:t>valeur</w:t>
                      </w:r>
                      <w:proofErr w:type="gramEnd"/>
                      <w:r>
                        <w:t xml:space="preserve"> de </w:t>
                      </w:r>
                      <w:r w:rsidRPr="00D35CCE">
                        <w:rPr>
                          <w:i/>
                        </w:rPr>
                        <w:t>y</w:t>
                      </w:r>
                      <w:r>
                        <w:t xml:space="preserve"> obtenue lorsque </w:t>
                      </w:r>
                      <w:r w:rsidRPr="00D35CCE">
                        <w:rPr>
                          <w:i/>
                        </w:rPr>
                        <w:t>x</w:t>
                      </w:r>
                      <w:r>
                        <w:t xml:space="preserve"> = 0)</w:t>
                      </w:r>
                    </w:p>
                  </w:txbxContent>
                </v:textbox>
              </v:shape>
            </w:pict>
          </mc:Fallback>
        </mc:AlternateContent>
      </w:r>
    </w:p>
    <w:p w:rsidR="00841E87" w:rsidRDefault="00841E87" w:rsidP="00841E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67C6B7" wp14:editId="373F37FE">
                <wp:simplePos x="0" y="0"/>
                <wp:positionH relativeFrom="column">
                  <wp:posOffset>1333500</wp:posOffset>
                </wp:positionH>
                <wp:positionV relativeFrom="paragraph">
                  <wp:posOffset>21590</wp:posOffset>
                </wp:positionV>
                <wp:extent cx="1057275" cy="0"/>
                <wp:effectExtent l="9525" t="52705" r="19050" b="61595"/>
                <wp:wrapNone/>
                <wp:docPr id="5094" name="Line 4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pt,1.7pt" to="188.2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">
                <v:stroke endarrow="block"/>
              </v:line>
            </w:pict>
          </mc:Fallback>
        </mc:AlternateContent>
      </w:r>
    </w:p>
    <w:p w:rsidR="00841E87" w:rsidRDefault="00841E87" w:rsidP="00841E87">
      <w:pPr>
        <w:tabs>
          <w:tab w:val="left" w:pos="360"/>
          <w:tab w:val="left" w:pos="1800"/>
          <w:tab w:val="left" w:pos="4860"/>
          <w:tab w:val="left" w:pos="6480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F53D921" wp14:editId="1EBD6FE7">
                <wp:simplePos x="0" y="0"/>
                <wp:positionH relativeFrom="column">
                  <wp:posOffset>3724840</wp:posOffset>
                </wp:positionH>
                <wp:positionV relativeFrom="paragraph">
                  <wp:posOffset>43180</wp:posOffset>
                </wp:positionV>
                <wp:extent cx="2874645" cy="1447800"/>
                <wp:effectExtent l="0" t="0" r="1905" b="0"/>
                <wp:wrapNone/>
                <wp:docPr id="210" name="Group 5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4645" cy="1447800"/>
                          <a:chOff x="6591" y="4130"/>
                          <a:chExt cx="4527" cy="2280"/>
                        </a:xfrm>
                      </wpg:grpSpPr>
                      <wps:wsp>
                        <wps:cNvPr id="211" name="Line 4441"/>
                        <wps:cNvCnPr>
                          <a:cxnSpLocks noChangeShapeType="1"/>
                        </wps:cNvCnPr>
                        <wps:spPr bwMode="auto">
                          <a:xfrm>
                            <a:off x="6591" y="4238"/>
                            <a:ext cx="0" cy="13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7332" y="4415"/>
                            <a:ext cx="3354" cy="11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7806" y="5152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CE4D57" w:rsidRDefault="00841E87" w:rsidP="00841E8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4D57">
                                <w:rPr>
                                  <w:sz w:val="16"/>
                                  <w:szCs w:val="16"/>
                                </w:rPr>
                                <w:sym w:font="Wingdings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9770" y="4493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CE4D57" w:rsidRDefault="00841E87" w:rsidP="00841E8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4D57">
                                <w:rPr>
                                  <w:sz w:val="16"/>
                                  <w:szCs w:val="16"/>
                                </w:rPr>
                                <w:sym w:font="Wingdings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491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Default="00841E87" w:rsidP="00841E8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9787" y="429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Default="00841E87" w:rsidP="00841E8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36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38" y="4445"/>
                            <a:ext cx="0" cy="1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7038" y="5989"/>
                            <a:ext cx="3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0578" y="560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CE4D57" w:rsidRDefault="00841E87" w:rsidP="00841E87">
                              <w:pPr>
                                <w:rPr>
                                  <w:i/>
                                </w:rPr>
                              </w:pPr>
                              <w:r w:rsidRPr="00CE4D57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6933" y="413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CE4D57" w:rsidRDefault="00841E87" w:rsidP="00841E87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7986" y="5332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9966" y="4666"/>
                            <a:ext cx="0" cy="6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9827" y="4837"/>
                            <a:ext cx="62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Default="00841E87" w:rsidP="00841E87">
                              <w:r w:rsidRPr="00CE4D57">
                                <w:rPr>
                                  <w:position w:val="-10"/>
                                </w:rPr>
                                <w:object w:dxaOrig="340" w:dyaOrig="320">
                                  <v:shape id="_x0000_i1040" type="#_x0000_t75" style="width:17pt;height:16pt" o:ole="">
                                    <v:imagedata r:id="rId48" o:title=""/>
                                  </v:shape>
                                  <o:OLEObject Type="Embed" ProgID="Equation.DSMT4" ShapeID="_x0000_i1040" DrawAspect="Content" ObjectID="_1583673475" r:id="rId4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088" name="Arc 369"/>
                        <wps:cNvSpPr>
                          <a:spLocks/>
                        </wps:cNvSpPr>
                        <wps:spPr bwMode="auto">
                          <a:xfrm>
                            <a:off x="9090" y="4938"/>
                            <a:ext cx="228" cy="39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585"/>
                              <a:gd name="T1" fmla="*/ 0 h 21600"/>
                              <a:gd name="T2" fmla="*/ 21585 w 21585"/>
                              <a:gd name="T3" fmla="*/ 20789 h 21600"/>
                              <a:gd name="T4" fmla="*/ 0 w 2158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85" h="21600" fill="none" extrusionOk="0">
                                <a:moveTo>
                                  <a:pt x="-1" y="0"/>
                                </a:moveTo>
                                <a:cubicBezTo>
                                  <a:pt x="11613" y="0"/>
                                  <a:pt x="21148" y="9183"/>
                                  <a:pt x="21584" y="20789"/>
                                </a:cubicBezTo>
                              </a:path>
                              <a:path w="21585" h="21600" stroke="0" extrusionOk="0">
                                <a:moveTo>
                                  <a:pt x="-1" y="0"/>
                                </a:moveTo>
                                <a:cubicBezTo>
                                  <a:pt x="11613" y="0"/>
                                  <a:pt x="21148" y="9183"/>
                                  <a:pt x="21584" y="2078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9177" y="4927"/>
                            <a:ext cx="5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Default="00841E87" w:rsidP="00841E87">
                              <w:r w:rsidRPr="00CE4D57">
                                <w:rPr>
                                  <w:position w:val="-6"/>
                                </w:rPr>
                                <w:object w:dxaOrig="240" w:dyaOrig="220">
                                  <v:shape id="_x0000_i1042" type="#_x0000_t75" style="width:12pt;height:11pt" o:ole="">
                                    <v:imagedata r:id="rId50" o:title=""/>
                                  </v:shape>
                                  <o:OLEObject Type="Embed" ProgID="Equation.DSMT4" ShapeID="_x0000_i1042" DrawAspect="Content" ObjectID="_1583673476" r:id="rId5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090" name="Text Box 4096"/>
                        <wps:cNvSpPr txBox="1">
                          <a:spLocks noChangeArrowheads="1"/>
                        </wps:cNvSpPr>
                        <wps:spPr bwMode="auto">
                          <a:xfrm>
                            <a:off x="8657" y="5272"/>
                            <a:ext cx="62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Default="00841E87" w:rsidP="00841E87">
                              <w:r w:rsidRPr="000A2E0D">
                                <w:rPr>
                                  <w:position w:val="-6"/>
                                </w:rPr>
                                <w:object w:dxaOrig="340" w:dyaOrig="279">
                                  <v:shape id="_x0000_i1044" type="#_x0000_t75" style="width:17pt;height:13.95pt" o:ole="">
                                    <v:imagedata r:id="rId52" o:title=""/>
                                  </v:shape>
                                  <o:OLEObject Type="Embed" ProgID="Equation.DSMT4" ShapeID="_x0000_i1044" DrawAspect="Content" ObjectID="_1583673477" r:id="rId5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091" name="Line 4442"/>
                        <wps:cNvCnPr>
                          <a:cxnSpLocks noChangeShapeType="1"/>
                        </wps:cNvCnPr>
                        <wps:spPr bwMode="auto">
                          <a:xfrm flipH="1">
                            <a:off x="6591" y="555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2" name="Text Box 4535"/>
                        <wps:cNvSpPr txBox="1">
                          <a:spLocks noChangeArrowheads="1"/>
                        </wps:cNvSpPr>
                        <wps:spPr bwMode="auto">
                          <a:xfrm>
                            <a:off x="6990" y="5954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Default="00841E87" w:rsidP="00841E87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" name="Text Box 5091"/>
                        <wps:cNvSpPr txBox="1">
                          <a:spLocks noChangeArrowheads="1"/>
                        </wps:cNvSpPr>
                        <wps:spPr bwMode="auto">
                          <a:xfrm>
                            <a:off x="6996" y="5317"/>
                            <a:ext cx="432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4E536C" w:rsidRDefault="00841E87" w:rsidP="00841E87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4E536C">
                                <w:rPr>
                                  <w:i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2" o:spid="_x0000_s1137" style="position:absolute;margin-left:293.3pt;margin-top:3.4pt;width:226.35pt;height:114pt;z-index:251693056" coordorigin="6591,4130" coordsize="4527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">
                <v:line id="Line 4441" o:spid="_x0000_s1138" style="position:absolute;visibility:visible;mso-wrap-style:square" from="6591,4238" to="6591,5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C8MMAAADcAAAADwAAAGRycy9kb3ducmV2LnhtbESPzYrCMBSF9wO+Q7iCuzGtC3GqUUQQ&#10;XKiDOsz60lzbanNTk1jr208EYZaH8/NxZovO1KIl5yvLCtJhAoI4t7riQsHPaf05AeEDssbaMil4&#10;kofFvPcxw0zbBx+oPYZCxBH2GSooQ2gyKX1ekkE/tA1x9M7WGQxRukJqh484bmo5SpKxNFhxJJTY&#10;0Kqk/Hq8m8jNi627/V6u3ea8265v3H7tT99KDfrdcgoiUBf+w+/2RisYpSm8zsQj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aAvDDAAAA3AAAAA8AAAAAAAAAAAAA&#10;AAAAoQIAAGRycy9kb3ducmV2LnhtbFBLBQYAAAAABAAEAPkAAACRAwAAAAA=&#10;">
                  <v:stroke dashstyle="dash"/>
                </v:line>
                <v:line id="Line 356" o:spid="_x0000_s1139" style="position:absolute;flip:y;visibility:visible;mso-wrap-style:square" from="7332,4415" to="10686,5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XjGsIAAADcAAAADwAAAGRycy9kb3ducmV2LnhtbESPQYvCMBSE74L/ITzBm6b2IEs1igiC&#10;sh5cV/D6aF6bYvNSkmi7/94sLOxxmJlvmPV2sK14kQ+NYwWLeQaCuHS64VrB7fsw+wARIrLG1jEp&#10;+KEA2814tMZCu56/6HWNtUgQDgUqMDF2hZShNGQxzF1HnLzKeYsxSV9L7bFPcNvKPMuW0mLDacFg&#10;R3tD5eP6tArk6bO/+EN+q+rq2Ln7yZyX/aDUdDLsViAiDfE//Nc+agX5IoffM+kIyM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XjGsIAAADcAAAADwAAAAAAAAAAAAAA&#10;AAChAgAAZHJzL2Rvd25yZXYueG1sUEsFBgAAAAAEAAQA+QAAAJADAAAAAA==&#10;" strokeweight="1.5pt"/>
                <v:shape id="Text Box 357" o:spid="_x0000_s1140" type="#_x0000_t202" style="position:absolute;left:7806;top:5152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841E87" w:rsidRPr="00CE4D57" w:rsidRDefault="00841E87" w:rsidP="00841E87">
                        <w:pPr>
                          <w:rPr>
                            <w:sz w:val="16"/>
                            <w:szCs w:val="16"/>
                          </w:rPr>
                        </w:pPr>
                        <w:r w:rsidRPr="00CE4D57">
                          <w:rPr>
                            <w:sz w:val="16"/>
                            <w:szCs w:val="16"/>
                          </w:rPr>
                          <w:sym w:font="Wingdings" w:char="F06C"/>
                        </w:r>
                      </w:p>
                    </w:txbxContent>
                  </v:textbox>
                </v:shape>
                <v:shape id="Text Box 358" o:spid="_x0000_s1141" type="#_x0000_t202" style="position:absolute;left:9770;top:4493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841E87" w:rsidRPr="00CE4D57" w:rsidRDefault="00841E87" w:rsidP="00841E87">
                        <w:pPr>
                          <w:rPr>
                            <w:sz w:val="16"/>
                            <w:szCs w:val="16"/>
                          </w:rPr>
                        </w:pPr>
                        <w:r w:rsidRPr="00CE4D57">
                          <w:rPr>
                            <w:sz w:val="16"/>
                            <w:szCs w:val="16"/>
                          </w:rPr>
                          <w:sym w:font="Wingdings" w:char="F06C"/>
                        </w:r>
                      </w:p>
                    </w:txbxContent>
                  </v:textbox>
                </v:shape>
                <v:shape id="Text Box 359" o:spid="_x0000_s1142" type="#_x0000_t202" style="position:absolute;left:7791;top:491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841E87" w:rsidRDefault="00841E87" w:rsidP="00841E87">
                        <w:r>
                          <w:t>A</w:t>
                        </w:r>
                      </w:p>
                    </w:txbxContent>
                  </v:textbox>
                </v:shape>
                <v:shape id="Text Box 360" o:spid="_x0000_s1143" type="#_x0000_t202" style="position:absolute;left:9787;top:429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841E87" w:rsidRDefault="00841E87" w:rsidP="00841E87">
                        <w:r>
                          <w:t>B</w:t>
                        </w:r>
                      </w:p>
                    </w:txbxContent>
                  </v:textbox>
                </v:shape>
                <v:line id="Line 361" o:spid="_x0000_s1144" style="position:absolute;flip:y;visibility:visible;mso-wrap-style:square" from="7338,4445" to="7338,6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4DMUAAADcAAAADwAAAGRycy9kb3ducmV2LnhtbESPQWvCQBCF74L/YRnBS9CNCq1NXUVt&#10;hULpoeqhxyE7TYLZ2ZAdNf57t1Dw+HjzvjdvsepcrS7Uhsqzgck4BUWce1txYeB42I3moIIgW6w9&#10;k4EbBVgt+70FZtZf+ZsueylUhHDI0EAp0mRah7wkh2HsG+Lo/frWoUTZFtq2eI1wV+tpmj5phxXH&#10;hhIb2paUn/ZnF9/YffHbbJZsnE6SF3r/kc9UizHDQbd+BSXUyeP4P/1hDUwnz/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v4DMUAAADcAAAADwAAAAAAAAAA&#10;AAAAAAChAgAAZHJzL2Rvd25yZXYueG1sUEsFBgAAAAAEAAQA+QAAAJMDAAAAAA==&#10;">
                  <v:stroke endarrow="block"/>
                </v:line>
                <v:line id="Line 362" o:spid="_x0000_s1145" style="position:absolute;visibility:visible;mso-wrap-style:square" from="7038,5989" to="10938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r7cIAAADcAAAADwAAAGRycy9kb3ducmV2LnhtbERPyWrDMBC9B/oPYgq5JbJzyOJGCSUm&#10;0EMTyELPU2tqmVojY6mO+vfRIZDj4+3rbbStGKj3jWMF+TQDQVw53XCt4HrZT5YgfEDW2DomBf/k&#10;Ybt5Ga2x0O7GJxrOoRYphH2BCkwIXSGlrwxZ9FPXESfux/UWQ4J9LXWPtxRuWznLsrm02HBqMNjR&#10;zlD1e/6zChamPMmFLD8vx3Jo8lU8xK/vlVLj1/j+BiJQDE/xw/2hFczytDadSUd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sr7cIAAADcAAAADwAAAAAAAAAAAAAA&#10;AAChAgAAZHJzL2Rvd25yZXYueG1sUEsFBgAAAAAEAAQA+QAAAJADAAAAAA==&#10;">
                  <v:stroke endarrow="block"/>
                </v:line>
                <v:shape id="Text Box 363" o:spid="_x0000_s1146" type="#_x0000_t202" style="position:absolute;left:10578;top:56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841E87" w:rsidRPr="00CE4D57" w:rsidRDefault="00841E87" w:rsidP="00841E87">
                        <w:pPr>
                          <w:rPr>
                            <w:i/>
                          </w:rPr>
                        </w:pPr>
                        <w:r w:rsidRPr="00CE4D57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64" o:spid="_x0000_s1147" type="#_x0000_t202" style="position:absolute;left:6933;top:41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841E87" w:rsidRPr="00CE4D57" w:rsidRDefault="00841E87" w:rsidP="00841E87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line id="Line 365" o:spid="_x0000_s1148" style="position:absolute;visibility:visible;mso-wrap-style:square" from="7986,5332" to="9966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bITcMAAADcAAAADwAAAGRycy9kb3ducmV2LnhtbESPzYrCMBSF9wO+Q7iCuzG1C3GqUUQQ&#10;XKiDOsz60lzbanNTk1jr208EYZaH8/NxZovO1KIl5yvLCkbDBARxbnXFhYKf0/pzAsIHZI21ZVLw&#10;JA+Lee9jhpm2Dz5QewyFiCPsM1RQhtBkUvq8JIN+aBvi6J2tMxiidIXUDh9x3NQyTZKxNFhxJJTY&#10;0Kqk/Hq8m8jNi627/V6u3ea8265v3H7tT99KDfrdcgoiUBf+w+/2RitI0xG8zsQj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2yE3DAAAA3AAAAA8AAAAAAAAAAAAA&#10;AAAAoQIAAGRycy9kb3ducmV2LnhtbFBLBQYAAAAABAAEAPkAAACRAwAAAAA=&#10;">
                  <v:stroke dashstyle="dash"/>
                </v:line>
                <v:line id="Line 366" o:spid="_x0000_s1149" style="position:absolute;flip:y;visibility:visible;mso-wrap-style:square" from="9966,4666" to="9966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uLQ8IAAADcAAAADwAAAGRycy9kb3ducmV2LnhtbESPQWsCMRSE7wX/Q3hCbzVroKWsRhFR&#10;Eemlq97fbp7Zxc3Lsom6/vumUOhxmJlvmPlycK24Ux8azxqmkwwEceVNw1bD6bh9+wQRIrLB1jNp&#10;eFKA5WL0Msfc+Ad/072IViQIhxw11DF2uZShqslhmPiOOHkX3zuMSfZWmh4fCe5aqbLsQzpsOC3U&#10;2NG6pupa3JyGcrM620N53jjFX2Zn34uSZaH163hYzUBEGuJ/+K+9NxqUUvB7Jh0Bu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uLQ8IAAADcAAAADwAAAAAAAAAAAAAA&#10;AAChAgAAZHJzL2Rvd25yZXYueG1sUEsFBgAAAAAEAAQA+QAAAJADAAAAAA==&#10;">
                  <v:stroke dashstyle="dash"/>
                </v:line>
                <v:shape id="Text Box 368" o:spid="_x0000_s1150" type="#_x0000_t202" style="position:absolute;left:9827;top:4837;width:629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EnsQA&#10;AADcAAAADwAAAGRycy9kb3ducmV2LnhtbESPzW7CMBCE70i8g7WVeisOaYsgYBCiVOJW/h5gFS9x&#10;mngdxS4Enh4jVeI4mplvNLNFZ2txptaXjhUMBwkI4tzpkgsFx8P32xiED8gaa8ek4EoeFvN+b4aZ&#10;dhfe0XkfChEh7DNUYEJoMil9bsiiH7iGOHon11oMUbaF1C1eItzWMk2SkbRYclww2NDKUF7t/6yC&#10;cWJ/qmqSbr39uA0/zerLrZtfpV5fuuUURKAuPMP/7Y1WkKbv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RJ7EAAAA3AAAAA8AAAAAAAAAAAAAAAAAmAIAAGRycy9k&#10;b3ducmV2LnhtbFBLBQYAAAAABAAEAPUAAACJAwAAAAA=&#10;" filled="f" stroked="f">
                  <v:textbox style="mso-fit-shape-to-text:t">
                    <w:txbxContent>
                      <w:p w:rsidR="00841E87" w:rsidRDefault="00841E87" w:rsidP="00841E87">
                        <w:r w:rsidRPr="00CE4D57">
                          <w:rPr>
                            <w:position w:val="-10"/>
                          </w:rPr>
                          <w:object w:dxaOrig="340" w:dyaOrig="320">
                            <v:shape id="_x0000_i1046" type="#_x0000_t75" style="width:17pt;height:16pt" o:ole="">
                              <v:imagedata r:id="rId54" o:title=""/>
                            </v:shape>
                            <o:OLEObject Type="Embed" ProgID="Equation.DSMT4" ShapeID="_x0000_i1046" DrawAspect="Content" ObjectID="_1583666081" r:id="rId55"/>
                          </w:object>
                        </w:r>
                      </w:p>
                    </w:txbxContent>
                  </v:textbox>
                </v:shape>
                <v:shape id="Arc 369" o:spid="_x0000_s1151" style="position:absolute;left:9090;top:4938;width:228;height:399;visibility:visible;mso-wrap-style:square;v-text-anchor:top" coordsize="2158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Jwb4A&#10;AADdAAAADwAAAGRycy9kb3ducmV2LnhtbERPSwrCMBDdC94hjOBGNFVQpBpFBMGdf3E5NGNbbSal&#10;ibbe3iwEl4/3ny8bU4g3VS63rGA4iEAQJ1bnnCo4nzb9KQjnkTUWlknBhxwsF+3WHGNtaz7Q++hT&#10;EULYxagg876MpXRJRgbdwJbEgbvbyqAPsEqlrrAO4aaQoyiaSIM5h4YMS1pnlDyPL6Nge72ue/Vu&#10;iPvNxa/2j8kooZtRqttpVjMQnhr/F//cW61gHE3D3P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+RicG+AAAA3QAAAA8AAAAAAAAAAAAAAAAAmAIAAGRycy9kb3ducmV2&#10;LnhtbFBLBQYAAAAABAAEAPUAAACDAwAAAAA=&#10;" path="m-1,nfc11613,,21148,9183,21584,20789em-1,nsc11613,,21148,9183,21584,20789l,21600,-1,xe" filled="f">
                  <v:path arrowok="t" o:extrusionok="f" o:connecttype="custom" o:connectlocs="0,0;228,384;0,399" o:connectangles="0,0,0"/>
                </v:shape>
                <v:shape id="Text Box 370" o:spid="_x0000_s1152" type="#_x0000_t202" style="position:absolute;left:9177;top:4927;width:5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A8sUA&#10;AADdAAAADwAAAGRycy9kb3ducmV2LnhtbESP3WoCMRSE7wu+QziCdzVRtKxbo4g/0LtW7QMcNqeb&#10;7W5Olk3UtU/fFApeDjPzDbNc964RV+pC5VnDZKxAEBfeVFxq+DwfnjMQISIbbDyThjsFWK8GT0vM&#10;jb/xka6nWIoE4ZCjBhtjm0sZCksOw9i3xMn78p3DmGRXStPhLcFdI6dKvUiHFacFiy1tLRX16eI0&#10;ZMq91/Vi+hHc7Gcyt9ud37ffWo+G/eYVRKQ+PsL/7TejYa6yB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sDyxQAAAN0AAAAPAAAAAAAAAAAAAAAAAJgCAABkcnMv&#10;ZG93bnJldi54bWxQSwUGAAAAAAQABAD1AAAAigMAAAAA&#10;" filled="f" stroked="f">
                  <v:textbox style="mso-fit-shape-to-text:t">
                    <w:txbxContent>
                      <w:p w:rsidR="00841E87" w:rsidRDefault="00841E87" w:rsidP="00841E87">
                        <w:r w:rsidRPr="00CE4D57">
                          <w:rPr>
                            <w:position w:val="-6"/>
                          </w:rPr>
                          <w:object w:dxaOrig="240" w:dyaOrig="220">
                            <v:shape id="_x0000_i1047" type="#_x0000_t75" style="width:12pt;height:11pt" o:ole="">
                              <v:imagedata r:id="rId56" o:title=""/>
                            </v:shape>
                            <o:OLEObject Type="Embed" ProgID="Equation.DSMT4" ShapeID="_x0000_i1047" DrawAspect="Content" ObjectID="_1583666082" r:id="rId57"/>
                          </w:object>
                        </w:r>
                      </w:p>
                    </w:txbxContent>
                  </v:textbox>
                </v:shape>
                <v:shape id="Text Box 4096" o:spid="_x0000_s1153" type="#_x0000_t202" style="position:absolute;left:8657;top:5272;width:62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/ssIA&#10;AADdAAAADwAAAGRycy9kb3ducmV2LnhtbERP3WrCMBS+H/gO4QjezaSiQ6upiG6wOzfnAxyaY1Pb&#10;nJQm025Pby4Gu/z4/jfbwbXiRn2oPWvIpgoEcelNzZWG89fb8xJEiMgGW8+k4YcCbIvR0wZz4+/8&#10;SbdTrEQK4ZCjBhtjl0sZSksOw9R3xIm7+N5hTLCvpOnxnsJdK2dKvUiHNacGix3tLZXN6dtpWCp3&#10;bJrV7CO4+W+2sPuDf+2uWk/Gw24NItIQ/8V/7nejYaFWaX96k56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hf+ywgAAAN0AAAAPAAAAAAAAAAAAAAAAAJgCAABkcnMvZG93&#10;bnJldi54bWxQSwUGAAAAAAQABAD1AAAAhwMAAAAA&#10;" filled="f" stroked="f">
                  <v:textbox style="mso-fit-shape-to-text:t">
                    <w:txbxContent>
                      <w:p w:rsidR="00841E87" w:rsidRDefault="00841E87" w:rsidP="00841E87">
                        <w:r w:rsidRPr="000A2E0D">
                          <w:rPr>
                            <w:position w:val="-6"/>
                          </w:rPr>
                          <w:object w:dxaOrig="340" w:dyaOrig="279">
                            <v:shape id="_x0000_i1048" type="#_x0000_t75" style="width:17pt;height:13.95pt" o:ole="">
                              <v:imagedata r:id="rId58" o:title=""/>
                            </v:shape>
                            <o:OLEObject Type="Embed" ProgID="Equation.DSMT4" ShapeID="_x0000_i1048" DrawAspect="Content" ObjectID="_1583666083" r:id="rId59"/>
                          </w:object>
                        </w:r>
                      </w:p>
                    </w:txbxContent>
                  </v:textbox>
                </v:shape>
                <v:line id="Line 4442" o:spid="_x0000_s1154" style="position:absolute;flip:x;visibility:visible;mso-wrap-style:square" from="6591,5555" to="7041,5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PO8IAAADdAAAADwAAAGRycy9kb3ducmV2LnhtbESP0YrCMBRE3xf2H8IV9m1NFXbRalpE&#10;EPTRbj/g2lzbYnNTkqjZvzeC4OMwM2eYdRnNIG7kfG9ZwWyagSBurO65VVD/7b4XIHxA1jhYJgX/&#10;5KEsPj/WmGt75yPdqtCKBGGfo4IuhDGX0jcdGfRTOxIn72ydwZCka6V2eE9wM8h5lv1Kgz2nhQ5H&#10;2nbUXKqrUbA4xXh1e9NUdlvXdn7q5e5QKfU1iZsViEAxvMOv9l4r+MmWM3i+SU9AF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OPO8IAAADdAAAADwAAAAAAAAAAAAAA&#10;AAChAgAAZHJzL2Rvd25yZXYueG1sUEsFBgAAAAAEAAQA+QAAAJADAAAAAA==&#10;">
                  <v:stroke dashstyle="dash" startarrow="block"/>
                </v:line>
                <v:shape id="Text Box 4535" o:spid="_x0000_s1155" type="#_x0000_t202" style="position:absolute;left:6990;top:5954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1y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6LWC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LXKxQAAAN0AAAAPAAAAAAAAAAAAAAAAAJgCAABkcnMv&#10;ZG93bnJldi54bWxQSwUGAAAAAAQABAD1AAAAigMAAAAA&#10;" filled="f" stroked="f">
                  <v:textbox>
                    <w:txbxContent>
                      <w:p w:rsidR="00841E87" w:rsidRDefault="00841E87" w:rsidP="00841E87">
                        <w:r>
                          <w:t>O</w:t>
                        </w:r>
                      </w:p>
                    </w:txbxContent>
                  </v:textbox>
                </v:shape>
                <v:shape id="Text Box 5091" o:spid="_x0000_s1156" type="#_x0000_t202" style="position:absolute;left:6996;top:5317;width:432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QUcUA&#10;AADdAAAADwAAAGRycy9kb3ducmV2LnhtbESPQWvCQBSE7wX/w/KE3nTXtoqmboK0FHpSjFro7ZF9&#10;JqHZtyG7Nem/dwWhx2FmvmHW2WAbcaHO1441zKYKBHHhTM2lhuPhY7IE4QOywcYxafgjD1k6elhj&#10;YlzPe7rkoRQRwj5BDVUIbSKlLyqy6KeuJY7e2XUWQ5RdKU2HfYTbRj4ptZAWa44LFbb0VlHxk/9a&#10;Daft+fvrRe3KdztvezcoyXYltX4cD5tXEIGG8B++tz+NhrlaPcPt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BBRxQAAAN0AAAAPAAAAAAAAAAAAAAAAAJgCAABkcnMv&#10;ZG93bnJldi54bWxQSwUGAAAAAAQABAD1AAAAigMAAAAA&#10;" filled="f" stroked="f">
                  <v:textbox>
                    <w:txbxContent>
                      <w:p w:rsidR="00841E87" w:rsidRPr="004E536C" w:rsidRDefault="00841E87" w:rsidP="00841E87">
                        <w:pPr>
                          <w:rPr>
                            <w:i/>
                          </w:rPr>
                        </w:pPr>
                        <w:proofErr w:type="gramStart"/>
                        <w:r w:rsidRPr="004E536C">
                          <w:rPr>
                            <w:i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7AAB23" wp14:editId="51043CB9">
                <wp:simplePos x="0" y="0"/>
                <wp:positionH relativeFrom="column">
                  <wp:posOffset>-73660</wp:posOffset>
                </wp:positionH>
                <wp:positionV relativeFrom="paragraph">
                  <wp:posOffset>55880</wp:posOffset>
                </wp:positionV>
                <wp:extent cx="1924050" cy="495300"/>
                <wp:effectExtent l="2540" t="0" r="0" b="4445"/>
                <wp:wrapNone/>
                <wp:docPr id="20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E87" w:rsidRDefault="00841E87" w:rsidP="00841E87">
                            <w:r>
                              <w:t>« </w:t>
                            </w:r>
                            <w:proofErr w:type="gramStart"/>
                            <w:r w:rsidRPr="00384091">
                              <w:rPr>
                                <w:b/>
                              </w:rPr>
                              <w:t>pente</w:t>
                            </w:r>
                            <w:proofErr w:type="gramEnd"/>
                            <w:r>
                              <w:t> » de la droite</w:t>
                            </w:r>
                          </w:p>
                          <w:p w:rsidR="00841E87" w:rsidRDefault="00841E87" w:rsidP="00841E87">
                            <w:proofErr w:type="gramStart"/>
                            <w:r>
                              <w:t>ou</w:t>
                            </w:r>
                            <w:proofErr w:type="gramEnd"/>
                            <w:r>
                              <w:t xml:space="preserve"> « </w:t>
                            </w:r>
                            <w:r w:rsidRPr="00F97D35">
                              <w:rPr>
                                <w:b/>
                                <w:color w:val="FF0000"/>
                              </w:rPr>
                              <w:t>coefficient directeur</w:t>
                            </w:r>
                            <w:r w:rsidRPr="00F97D35">
                              <w:rPr>
                                <w:color w:val="FF0000"/>
                              </w:rPr>
                              <w:t> 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157" type="#_x0000_t202" style="position:absolute;margin-left:-5.8pt;margin-top:4.4pt;width:151.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" stroked="f">
                <v:textbox>
                  <w:txbxContent>
                    <w:p w:rsidR="00841E87" w:rsidRDefault="00841E87" w:rsidP="00841E87">
                      <w:r>
                        <w:t>« </w:t>
                      </w:r>
                      <w:proofErr w:type="gramStart"/>
                      <w:r w:rsidRPr="00384091">
                        <w:rPr>
                          <w:b/>
                        </w:rPr>
                        <w:t>pente</w:t>
                      </w:r>
                      <w:proofErr w:type="gramEnd"/>
                      <w:r>
                        <w:t> » de la droite</w:t>
                      </w:r>
                    </w:p>
                    <w:p w:rsidR="00841E87" w:rsidRDefault="00841E87" w:rsidP="00841E87">
                      <w:proofErr w:type="gramStart"/>
                      <w:r>
                        <w:t>ou</w:t>
                      </w:r>
                      <w:proofErr w:type="gramEnd"/>
                      <w:r>
                        <w:t xml:space="preserve"> « </w:t>
                      </w:r>
                      <w:r w:rsidRPr="00F97D35">
                        <w:rPr>
                          <w:b/>
                          <w:color w:val="FF0000"/>
                        </w:rPr>
                        <w:t>coefficient directeur</w:t>
                      </w:r>
                      <w:r w:rsidRPr="00F97D35">
                        <w:rPr>
                          <w:color w:val="FF0000"/>
                        </w:rPr>
                        <w:t> 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rPr>
          <w:sz w:val="32"/>
          <w:szCs w:val="32"/>
        </w:rPr>
        <w:tab/>
      </w:r>
    </w:p>
    <w:p w:rsidR="00841E87" w:rsidRDefault="00841E87" w:rsidP="00841E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9A6B56" wp14:editId="01148BD3">
                <wp:simplePos x="0" y="0"/>
                <wp:positionH relativeFrom="column">
                  <wp:posOffset>2158511</wp:posOffset>
                </wp:positionH>
                <wp:positionV relativeFrom="paragraph">
                  <wp:posOffset>58929</wp:posOffset>
                </wp:positionV>
                <wp:extent cx="0" cy="435610"/>
                <wp:effectExtent l="57150" t="12700" r="57150" b="18415"/>
                <wp:wrapNone/>
                <wp:docPr id="208" name="Line 4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5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4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95pt,4.65pt" to="169.9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">
                <v:stroke dashstyle="dash" endarrow="block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44DF5E" wp14:editId="4939D817">
                <wp:simplePos x="0" y="0"/>
                <wp:positionH relativeFrom="column">
                  <wp:posOffset>1490903</wp:posOffset>
                </wp:positionH>
                <wp:positionV relativeFrom="paragraph">
                  <wp:posOffset>15854</wp:posOffset>
                </wp:positionV>
                <wp:extent cx="687705" cy="0"/>
                <wp:effectExtent l="7620" t="5080" r="9525" b="13970"/>
                <wp:wrapNone/>
                <wp:docPr id="207" name="Line 4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3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4pt,1.25pt" to="171.5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5iIQ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">
                <v:stroke dashstyle="dash"/>
              </v:line>
            </w:pict>
          </mc:Fallback>
        </mc:AlternateContent>
      </w:r>
    </w:p>
    <w:p w:rsidR="00841E87" w:rsidRDefault="00841E87" w:rsidP="00841E87"/>
    <w:p w:rsidR="00841E87" w:rsidRDefault="00841E87" w:rsidP="00841E87">
      <w:pPr>
        <w:tabs>
          <w:tab w:val="left" w:pos="3240"/>
          <w:tab w:val="left" w:pos="6660"/>
        </w:tabs>
      </w:pPr>
      <w:r>
        <w:tab/>
      </w:r>
      <w:r>
        <w:tab/>
      </w:r>
    </w:p>
    <w:p w:rsidR="00841E87" w:rsidRDefault="00841E87" w:rsidP="00841E87">
      <w:pPr>
        <w:tabs>
          <w:tab w:val="left" w:pos="3060"/>
          <w:tab w:val="left" w:pos="630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23BF83" wp14:editId="3576DBF5">
                <wp:simplePos x="0" y="0"/>
                <wp:positionH relativeFrom="column">
                  <wp:posOffset>-32385</wp:posOffset>
                </wp:positionH>
                <wp:positionV relativeFrom="paragraph">
                  <wp:posOffset>16510</wp:posOffset>
                </wp:positionV>
                <wp:extent cx="3480435" cy="596900"/>
                <wp:effectExtent l="5715" t="9525" r="9525" b="12700"/>
                <wp:wrapNone/>
                <wp:docPr id="206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87" w:rsidRDefault="00841E87" w:rsidP="00841E87">
                            <w:r w:rsidRPr="00A329FE">
                              <w:rPr>
                                <w:b/>
                              </w:rPr>
                              <w:t>Pente de la droite (AB)</w:t>
                            </w:r>
                            <w:r>
                              <w:t xml:space="preserve"> </w:t>
                            </w:r>
                            <w:r w:rsidRPr="00A329FE">
                              <w:rPr>
                                <w:position w:val="-30"/>
                              </w:rPr>
                              <w:object w:dxaOrig="1540" w:dyaOrig="680">
                                <v:shape id="_x0000_i1046" type="#_x0000_t75" style="width:89.15pt;height:38.9pt" o:ole="">
                                  <v:imagedata r:id="rId60" o:title=""/>
                                </v:shape>
                                <o:OLEObject Type="Embed" ProgID="Equation.DSMT4" ShapeID="_x0000_i1046" DrawAspect="Content" ObjectID="_1583673478" r:id="rId6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158" type="#_x0000_t202" style="position:absolute;margin-left:-2.55pt;margin-top:1.3pt;width:274.05pt;height:4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">
                <v:textbox>
                  <w:txbxContent>
                    <w:p w:rsidR="00841E87" w:rsidRDefault="00841E87" w:rsidP="00841E87">
                      <w:r w:rsidRPr="00A329FE">
                        <w:rPr>
                          <w:b/>
                        </w:rPr>
                        <w:t>Pente de la droite (AB)</w:t>
                      </w:r>
                      <w:r>
                        <w:t xml:space="preserve"> </w:t>
                      </w:r>
                      <w:r w:rsidRPr="00A329FE">
                        <w:rPr>
                          <w:position w:val="-30"/>
                        </w:rPr>
                        <w:object w:dxaOrig="1540" w:dyaOrig="680">
                          <v:shape id="_x0000_i1049" type="#_x0000_t75" style="width:89.15pt;height:38.9pt" o:ole="">
                            <v:imagedata r:id="rId62" o:title=""/>
                          </v:shape>
                          <o:OLEObject Type="Embed" ProgID="Equation.DSMT4" ShapeID="_x0000_i1049" DrawAspect="Content" ObjectID="_1583666084" r:id="rId6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841E87" w:rsidRDefault="00841E87" w:rsidP="00841E87">
      <w:pPr>
        <w:rPr>
          <w:b/>
        </w:rPr>
      </w:pPr>
    </w:p>
    <w:p w:rsidR="00841E87" w:rsidRPr="00813076" w:rsidRDefault="00841E87" w:rsidP="00841E87">
      <w:pPr>
        <w:rPr>
          <w:b/>
          <w:u w:val="single"/>
        </w:rPr>
      </w:pPr>
    </w:p>
    <w:p w:rsidR="00841E87" w:rsidRDefault="00841E87" w:rsidP="00841E87"/>
    <w:p w:rsidR="00841E87" w:rsidRDefault="00841E87" w:rsidP="00841E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BE117E7" wp14:editId="755EC0D9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6661785" cy="341630"/>
                <wp:effectExtent l="0" t="0" r="5715" b="1270"/>
                <wp:wrapTight wrapText="bothSides">
                  <wp:wrapPolygon edited="0">
                    <wp:start x="0" y="0"/>
                    <wp:lineTo x="0" y="20476"/>
                    <wp:lineTo x="21557" y="20476"/>
                    <wp:lineTo x="21557" y="0"/>
                    <wp:lineTo x="0" y="0"/>
                  </wp:wrapPolygon>
                </wp:wrapTight>
                <wp:docPr id="205" name="Text Box 4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E87" w:rsidRPr="00C14EEE" w:rsidRDefault="00841E87" w:rsidP="00841E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(*)</w:t>
                            </w:r>
                            <w:r w:rsidRPr="00C14EEE">
                              <w:rPr>
                                <w:sz w:val="16"/>
                                <w:szCs w:val="16"/>
                              </w:rPr>
                              <w:t xml:space="preserve"> Il se peut qu’une droite soit également représentée par une équation de la forme  </w:t>
                            </w:r>
                            <w:r w:rsidRPr="00C14EEE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a’ x + b’ y + c’ = 0 </w:t>
                            </w:r>
                            <w:r w:rsidRPr="00C14EEE">
                              <w:rPr>
                                <w:i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841E87" w:rsidRPr="00051484" w:rsidRDefault="00841E87" w:rsidP="00841E87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Pr="00C14EEE">
                              <w:rPr>
                                <w:sz w:val="16"/>
                                <w:szCs w:val="16"/>
                              </w:rPr>
                              <w:t xml:space="preserve">ans ce cas il s’agit d’une équation « cartésienne 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4" o:spid="_x0000_s1159" type="#_x0000_t202" style="position:absolute;margin-left:473.35pt;margin-top:15.3pt;width:524.55pt;height:26.9pt;z-index:-251624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" stroked="f">
                <v:textbox>
                  <w:txbxContent>
                    <w:p w:rsidR="00841E87" w:rsidRPr="00C14EEE" w:rsidRDefault="00841E87" w:rsidP="00841E8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(*)</w:t>
                      </w:r>
                      <w:r w:rsidRPr="00C14EEE">
                        <w:rPr>
                          <w:sz w:val="16"/>
                          <w:szCs w:val="16"/>
                        </w:rPr>
                        <w:t xml:space="preserve"> Il se peut qu’une droite soit également représentée par une équation de la forme  </w:t>
                      </w:r>
                      <w:r w:rsidRPr="00C14EEE">
                        <w:rPr>
                          <w:b/>
                          <w:i/>
                          <w:sz w:val="16"/>
                          <w:szCs w:val="16"/>
                        </w:rPr>
                        <w:t>a’ x + b’ y + c’ = 0 </w:t>
                      </w:r>
                      <w:r w:rsidRPr="00C14EEE">
                        <w:rPr>
                          <w:i/>
                          <w:sz w:val="16"/>
                          <w:szCs w:val="16"/>
                        </w:rPr>
                        <w:t>;</w:t>
                      </w:r>
                    </w:p>
                    <w:p w:rsidR="00841E87" w:rsidRPr="00051484" w:rsidRDefault="00841E87" w:rsidP="00841E87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</w:t>
                      </w:r>
                      <w:r w:rsidRPr="00C14EEE">
                        <w:rPr>
                          <w:sz w:val="16"/>
                          <w:szCs w:val="16"/>
                        </w:rPr>
                        <w:t xml:space="preserve">ans ce cas il s’agit d’une équation « cartésienne »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(La pente de la droite correspond à tanα)</w:t>
      </w:r>
    </w:p>
    <w:p w:rsidR="00841E87" w:rsidRDefault="00841E87" w:rsidP="00841E87"/>
    <w:p w:rsidR="00841E87" w:rsidRDefault="00841E87" w:rsidP="00841E87">
      <w:r w:rsidRPr="008313DE">
        <w:rPr>
          <w:b/>
          <w:u w:val="single"/>
        </w:rPr>
        <w:t>Remarque</w:t>
      </w:r>
      <w:r>
        <w:rPr>
          <w:b/>
          <w:u w:val="single"/>
        </w:rPr>
        <w:t xml:space="preserve"> </w:t>
      </w:r>
      <w:proofErr w:type="gramStart"/>
      <w:r>
        <w:t>:  si</w:t>
      </w:r>
      <w:proofErr w:type="gramEnd"/>
      <w:r>
        <w:t xml:space="preserve"> </w:t>
      </w:r>
      <w:r w:rsidRPr="008313DE">
        <w:rPr>
          <w:position w:val="-6"/>
        </w:rPr>
        <w:object w:dxaOrig="639" w:dyaOrig="279">
          <v:shape id="_x0000_i1047" type="#_x0000_t75" style="width:31.95pt;height:13.95pt" o:ole="">
            <v:imagedata r:id="rId64" o:title=""/>
          </v:shape>
          <o:OLEObject Type="Embed" ProgID="Equation.DSMT4" ShapeID="_x0000_i1047" DrawAspect="Content" ObjectID="_1583673463" r:id="rId65"/>
        </w:object>
      </w:r>
      <w:r>
        <w:t xml:space="preserve">, alors   </w:t>
      </w:r>
      <w:r w:rsidRPr="00D14FFD">
        <w:rPr>
          <w:position w:val="-10"/>
        </w:rPr>
        <w:object w:dxaOrig="2299" w:dyaOrig="320">
          <v:shape id="_x0000_i1048" type="#_x0000_t75" style="width:133.1pt;height:18.3pt" o:ole="">
            <v:imagedata r:id="rId66" o:title=""/>
          </v:shape>
          <o:OLEObject Type="Embed" ProgID="Equation.DSMT4" ShapeID="_x0000_i1048" DrawAspect="Content" ObjectID="_1583673464" r:id="rId67"/>
        </w:object>
      </w:r>
      <w:r>
        <w:t>(</w:t>
      </w:r>
      <w:r w:rsidRPr="008313DE">
        <w:rPr>
          <w:b/>
        </w:rPr>
        <w:t>pratique </w:t>
      </w:r>
      <w:r>
        <w:rPr>
          <w:b/>
        </w:rPr>
        <w:t>pour construire une droite</w:t>
      </w:r>
      <w:r w:rsidRPr="008313DE">
        <w:rPr>
          <w:b/>
        </w:rPr>
        <w:t>!!</w:t>
      </w:r>
      <w:r>
        <w:t>)</w:t>
      </w:r>
    </w:p>
    <w:p w:rsidR="00841E87" w:rsidRDefault="00841E87" w:rsidP="00841E87"/>
    <w:p w:rsidR="00841E87" w:rsidRPr="00313204" w:rsidRDefault="00841E87" w:rsidP="00841E87">
      <w:pPr>
        <w:rPr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►</w:t>
      </w:r>
      <w:r w:rsidRPr="00313204">
        <w:rPr>
          <w:b/>
          <w:sz w:val="28"/>
          <w:szCs w:val="28"/>
          <w:u w:val="single"/>
        </w:rPr>
        <w:t>Comment tracer une droite à partir de son équation ?</w:t>
      </w:r>
    </w:p>
    <w:p w:rsidR="00841E87" w:rsidRPr="00313204" w:rsidRDefault="00841E87" w:rsidP="00841E87">
      <w:pPr>
        <w:rPr>
          <w:i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F192D0F" wp14:editId="13E26567">
                <wp:simplePos x="0" y="0"/>
                <wp:positionH relativeFrom="column">
                  <wp:posOffset>3741725</wp:posOffset>
                </wp:positionH>
                <wp:positionV relativeFrom="paragraph">
                  <wp:posOffset>154711</wp:posOffset>
                </wp:positionV>
                <wp:extent cx="2857500" cy="2710815"/>
                <wp:effectExtent l="0" t="0" r="0" b="0"/>
                <wp:wrapNone/>
                <wp:docPr id="5626" name="Groupe 5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710815"/>
                          <a:chOff x="0" y="0"/>
                          <a:chExt cx="2857500" cy="2710815"/>
                        </a:xfrm>
                      </wpg:grpSpPr>
                      <wps:wsp>
                        <wps:cNvPr id="200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8640"/>
                            <a:ext cx="2857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2449EC" w:rsidRDefault="00841E87" w:rsidP="00841E87">
                              <w:r w:rsidRPr="002449EC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C548F1F" wp14:editId="43036FB4">
                                    <wp:extent cx="2657475" cy="2000250"/>
                                    <wp:effectExtent l="0" t="0" r="0" b="0"/>
                                    <wp:docPr id="5633" name="Image 56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57475" cy="2000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1331366" y="1214324"/>
                            <a:ext cx="51244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Default="00841E87" w:rsidP="00841E87">
                              <w:r w:rsidRPr="00CE4D57">
                                <w:rPr>
                                  <w:position w:val="-6"/>
                                </w:rPr>
                                <w:object w:dxaOrig="639" w:dyaOrig="279">
                                  <v:shape id="_x0000_i1050" type="#_x0000_t75" style="width:25.95pt;height:11.35pt" o:ole="">
                                    <v:imagedata r:id="rId69" o:title=""/>
                                  </v:shape>
                                  <o:OLEObject Type="Embed" ProgID="Equation.DSMT4" ShapeID="_x0000_i1050" DrawAspect="Content" ObjectID="_1583673479" r:id="rId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7" name="Text Box 4091"/>
                        <wps:cNvSpPr txBox="1">
                          <a:spLocks noChangeArrowheads="1"/>
                        </wps:cNvSpPr>
                        <wps:spPr bwMode="auto">
                          <a:xfrm>
                            <a:off x="1221638" y="1068020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313204" w:rsidRDefault="00841E87" w:rsidP="00841E8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3204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4095"/>
                        <wps:cNvSpPr txBox="1">
                          <a:spLocks noChangeArrowheads="1"/>
                        </wps:cNvSpPr>
                        <wps:spPr bwMode="auto">
                          <a:xfrm>
                            <a:off x="1675181" y="841248"/>
                            <a:ext cx="5562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Default="00841E87" w:rsidP="00841E87">
                              <w:r w:rsidRPr="00CE4D57">
                                <w:rPr>
                                  <w:position w:val="-10"/>
                                </w:rPr>
                                <w:object w:dxaOrig="700" w:dyaOrig="320">
                                  <v:shape id="_x0000_i1052" type="#_x0000_t75" style="width:29.35pt;height:13.2pt" o:ole="">
                                    <v:imagedata r:id="rId71" o:title=""/>
                                  </v:shape>
                                  <o:OLEObject Type="Embed" ProgID="Equation.DSMT4" ShapeID="_x0000_i1052" DrawAspect="Content" ObjectID="_1583673480" r:id="rId7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3" name="Line 4087"/>
                        <wps:cNvCnPr>
                          <a:cxnSpLocks noChangeShapeType="1"/>
                        </wps:cNvCnPr>
                        <wps:spPr bwMode="auto">
                          <a:xfrm flipV="1">
                            <a:off x="738835" y="0"/>
                            <a:ext cx="1296670" cy="25920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5" name="Text Box 4088"/>
                        <wps:cNvSpPr txBox="1">
                          <a:spLocks noChangeArrowheads="1"/>
                        </wps:cNvSpPr>
                        <wps:spPr bwMode="auto">
                          <a:xfrm>
                            <a:off x="672998" y="1880007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5F64EA" w:rsidRDefault="00841E87" w:rsidP="00841E87">
                              <w:pPr>
                                <w:rPr>
                                  <w:b/>
                                </w:rPr>
                              </w:pPr>
                              <w:r w:rsidRPr="005F64EA">
                                <w:rPr>
                                  <w:b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177747" y="1814170"/>
                            <a:ext cx="2616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874CD5" w:rsidRDefault="00841E87" w:rsidP="00841E8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631289" y="2011680"/>
                            <a:ext cx="22860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874CD5" w:rsidRDefault="00841E87" w:rsidP="00841E8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3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324051" y="2040941"/>
                            <a:ext cx="30607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874CD5" w:rsidRDefault="00841E87" w:rsidP="00841E8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294790" y="87783"/>
                            <a:ext cx="27749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E87" w:rsidRPr="00313204" w:rsidRDefault="00841E87" w:rsidP="00841E87">
                              <w:pPr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313204"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626" o:spid="_x0000_s1160" style="position:absolute;margin-left:294.6pt;margin-top:12.2pt;width:225pt;height:213.45pt;z-index:251698176" coordsize="28575,2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">
                <v:shape id="Text Box 299" o:spid="_x0000_s1161" type="#_x0000_t202" style="position:absolute;top:5486;width:28575;height:2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841E87" w:rsidRPr="002449EC" w:rsidRDefault="00841E87" w:rsidP="00841E87">
                        <w:r w:rsidRPr="002449EC">
                          <w:rPr>
                            <w:noProof/>
                          </w:rPr>
                          <w:drawing>
                            <wp:inline distT="0" distB="0" distL="0" distR="0" wp14:anchorId="2C548F1F" wp14:editId="43036FB4">
                              <wp:extent cx="2657475" cy="2000250"/>
                              <wp:effectExtent l="0" t="0" r="0" b="0"/>
                              <wp:docPr id="5633" name="Image 56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57475" cy="2000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67" o:spid="_x0000_s1162" type="#_x0000_t202" style="position:absolute;left:13313;top:12143;width:5125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R6s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v0erBAAAA3AAAAA8AAAAAAAAAAAAAAAAAmAIAAGRycy9kb3du&#10;cmV2LnhtbFBLBQYAAAAABAAEAPUAAACGAwAAAAA=&#10;" filled="f" stroked="f">
                  <v:textbox style="mso-fit-shape-to-text:t">
                    <w:txbxContent>
                      <w:p w:rsidR="00841E87" w:rsidRDefault="00841E87" w:rsidP="00841E87">
                        <w:r w:rsidRPr="00CE4D57">
                          <w:rPr>
                            <w:position w:val="-6"/>
                          </w:rPr>
                          <w:object w:dxaOrig="639" w:dyaOrig="279">
                            <v:shape id="_x0000_i1050" type="#_x0000_t75" style="width:25.95pt;height:11.35pt" o:ole="">
                              <v:imagedata r:id="rId74" o:title=""/>
                            </v:shape>
                            <o:OLEObject Type="Embed" ProgID="Equation.DSMT4" ShapeID="_x0000_i1050" DrawAspect="Content" ObjectID="_1583666085" r:id="rId75"/>
                          </w:object>
                        </w:r>
                      </w:p>
                    </w:txbxContent>
                  </v:textbox>
                </v:shape>
                <v:shape id="Text Box 4091" o:spid="_x0000_s1163" type="#_x0000_t202" style="position:absolute;left:12216;top:10680;width:257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841E87" w:rsidRPr="00313204" w:rsidRDefault="00841E87" w:rsidP="00841E87">
                        <w:pPr>
                          <w:rPr>
                            <w:sz w:val="20"/>
                            <w:szCs w:val="20"/>
                          </w:rPr>
                        </w:pPr>
                        <w:r w:rsidRPr="00313204"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095" o:spid="_x0000_s1164" type="#_x0000_t202" style="position:absolute;left:16751;top:8412;width:556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+dMUA&#10;AADcAAAADwAAAGRycy9kb3ducmV2LnhtbESPzW7CQAyE70i8w8qVeoMNqEUhZUEIWqm38vcAVtbN&#10;psl6o+wCaZ++PlTqzdaMZz6vNoNv1Y36WAc2MJtmoIjLYGuuDFzOb5McVEzIFtvAZOCbImzW49EK&#10;CxvufKTbKVVKQjgWaMCl1BVax9KRxzgNHbFon6H3mGTtK217vEu4b/U8yxbaY83S4LCjnaOyOV29&#10;gTzzH02znB+if/qZPbvdPrx2X8Y8PgzbF1CJhvRv/rt+t4K/F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n50xQAAANwAAAAPAAAAAAAAAAAAAAAAAJgCAABkcnMv&#10;ZG93bnJldi54bWxQSwUGAAAAAAQABAD1AAAAigMAAAAA&#10;" filled="f" stroked="f">
                  <v:textbox style="mso-fit-shape-to-text:t">
                    <w:txbxContent>
                      <w:p w:rsidR="00841E87" w:rsidRDefault="00841E87" w:rsidP="00841E87">
                        <w:r w:rsidRPr="00CE4D57">
                          <w:rPr>
                            <w:position w:val="-10"/>
                          </w:rPr>
                          <w:object w:dxaOrig="700" w:dyaOrig="320">
                            <v:shape id="_x0000_i1051" type="#_x0000_t75" style="width:29.35pt;height:13.2pt" o:ole="">
                              <v:imagedata r:id="rId76" o:title=""/>
                            </v:shape>
                            <o:OLEObject Type="Embed" ProgID="Equation.DSMT4" ShapeID="_x0000_i1051" DrawAspect="Content" ObjectID="_1583666086" r:id="rId77"/>
                          </w:object>
                        </w:r>
                      </w:p>
                    </w:txbxContent>
                  </v:textbox>
                </v:shape>
                <v:line id="Line 4087" o:spid="_x0000_s1165" style="position:absolute;flip:y;visibility:visible;mso-wrap-style:square" from="7388,0" to="20355,2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QXMMAAADcAAAADwAAAGRycy9kb3ducmV2LnhtbESPQYvCMBSE7wv+h/AEb2tqF2SpRhFB&#10;UNbDrivs9dG8NsXmpSTR1n9vFgSPw8x8wyzXg23FjXxoHCuYTTMQxKXTDdcKzr+7908QISJrbB2T&#10;gjsFWK9Gb0sstOv5h26nWIsE4VCgAhNjV0gZSkMWw9R1xMmrnLcYk/S11B77BLetzLNsLi02nBYM&#10;drQ1VF5OV6tAHr76b7/Lz1Vd7Tv3dzDHeT8oNRkPmwWISEN8hZ/tvVaQZx/wf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w0FzDAAAA3AAAAA8AAAAAAAAAAAAA&#10;AAAAoQIAAGRycy9kb3ducmV2LnhtbFBLBQYAAAAABAAEAPkAAACRAwAAAAA=&#10;" strokeweight="1.5pt"/>
                <v:shape id="Text Box 4088" o:spid="_x0000_s1166" type="#_x0000_t202" style="position:absolute;left:6729;top:18800;width:419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qOMYA&#10;AADdAAAADwAAAGRycy9kb3ducmV2LnhtbESPS2vDMBCE74X8B7GB3hopSZ2HEyWElEJPLXUekNti&#10;bWwTa2UsNXb/fVUo9DjMzDfMetvbWtyp9ZVjDeORAkGcO1NxoeF4eH1agPAB2WDtmDR8k4ftZvCw&#10;xtS4jj/pnoVCRAj7FDWUITSplD4vyaIfuYY4elfXWgxRtoU0LXYRbms5UWomLVYcF0psaF9Sfsu+&#10;rIbT+/VyflYfxYtNms71SrJdSq0fh/1uBSJQH/7Df+03oyGZzh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iqOMYAAADdAAAADwAAAAAAAAAAAAAAAACYAgAAZHJz&#10;L2Rvd25yZXYueG1sUEsFBgAAAAAEAAQA9QAAAIsDAAAAAA==&#10;" filled="f" stroked="f">
                  <v:textbox>
                    <w:txbxContent>
                      <w:p w:rsidR="00841E87" w:rsidRPr="005F64EA" w:rsidRDefault="00841E87" w:rsidP="00841E87">
                        <w:pPr>
                          <w:rPr>
                            <w:b/>
                          </w:rPr>
                        </w:pPr>
                        <w:r w:rsidRPr="005F64EA">
                          <w:rPr>
                            <w:b/>
                          </w:rPr>
                          <w:t>(D)</w:t>
                        </w:r>
                      </w:p>
                    </w:txbxContent>
                  </v:textbox>
                </v:shape>
                <v:shape id="Text Box 304" o:spid="_x0000_s1167" type="#_x0000_t202" style="position:absolute;left:11777;top:18141;width:2616;height: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:rsidR="00841E87" w:rsidRPr="00874CD5" w:rsidRDefault="00841E87" w:rsidP="00841E8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05" o:spid="_x0000_s1168" type="#_x0000_t202" style="position:absolute;left:16312;top:20116;width:2286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yTMUA&#10;AADdAAAADwAAAGRycy9kb3ducmV2LnhtbESPW2sCMRSE3wv+h3AE3zSpVVu3G0VaCj5VtBfw7bA5&#10;e8HNybKJ7vrvTUHo4zAz3zDpure1uFDrK8caHicKBHHmTMWFhu+vj/ELCB+QDdaOScOVPKxXg4cU&#10;E+M63tPlEAoRIewT1FCG0CRS+qwki37iGuLo5a61GKJsC2la7CLc1nKq1EJarDgulNjQW0nZ6XC2&#10;Gn4+8+PvTO2KdztvOtcryXYptR4N+80riEB9+A/f21ujYf70PIW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TJMxQAAAN0AAAAPAAAAAAAAAAAAAAAAAJgCAABkcnMv&#10;ZG93bnJldi54bWxQSwUGAAAAAAQABAD1AAAAigMAAAAA&#10;" filled="f" stroked="f">
                  <v:textbox>
                    <w:txbxContent>
                      <w:p w:rsidR="00841E87" w:rsidRPr="00874CD5" w:rsidRDefault="00841E87" w:rsidP="00841E8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06" o:spid="_x0000_s1169" type="#_x0000_t202" style="position:absolute;left:13240;top:20409;width:3061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X18YA&#10;AADdAAAADwAAAGRycy9kb3ducmV2LnhtbESPW2sCMRSE3wv+h3CEvtWkWrVuN4pYCj5VvBV8O2zO&#10;XnBzsmxSd/vvTaHQx2FmvmHSVW9rcaPWV441PI8UCOLMmYoLDafjx9MrCB+QDdaOScMPeVgtBw8p&#10;JsZ1vKfbIRQiQtgnqKEMoUmk9FlJFv3INcTRy11rMUTZFtK02EW4reVYqZm0WHFcKLGhTUnZ9fBt&#10;NZw/88vXi9oV73badK5Xku1Cav047NdvIAL14T/8194aDdPJfAK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2X18YAAADdAAAADwAAAAAAAAAAAAAAAACYAgAAZHJz&#10;L2Rvd25yZXYueG1sUEsFBgAAAAAEAAQA9QAAAIsDAAAAAA==&#10;" filled="f" stroked="f">
                  <v:textbox>
                    <w:txbxContent>
                      <w:p w:rsidR="00841E87" w:rsidRPr="00874CD5" w:rsidRDefault="00841E87" w:rsidP="00841E8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07" o:spid="_x0000_s1170" type="#_x0000_t202" style="position:absolute;left:12947;top:877;width:2775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841E87" w:rsidRPr="00313204" w:rsidRDefault="00841E87" w:rsidP="00841E87">
                        <w:pPr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proofErr w:type="gramStart"/>
                        <w:r w:rsidRPr="00313204">
                          <w:rPr>
                            <w:b/>
                            <w:i/>
                            <w:sz w:val="18"/>
                            <w:szCs w:val="18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58E8CC" wp14:editId="40E7C5C8">
                <wp:simplePos x="0" y="0"/>
                <wp:positionH relativeFrom="column">
                  <wp:posOffset>-66675</wp:posOffset>
                </wp:positionH>
                <wp:positionV relativeFrom="paragraph">
                  <wp:posOffset>210820</wp:posOffset>
                </wp:positionV>
                <wp:extent cx="3794760" cy="3286125"/>
                <wp:effectExtent l="0" t="3175" r="0" b="0"/>
                <wp:wrapNone/>
                <wp:docPr id="20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E87" w:rsidRDefault="00841E87" w:rsidP="00841E87">
                            <w:pPr>
                              <w:jc w:val="both"/>
                            </w:pPr>
                            <w:r>
                              <w:t xml:space="preserve">Pour représenter la droite (D) d’équation  </w:t>
                            </w:r>
                            <w:r w:rsidRPr="00384091">
                              <w:rPr>
                                <w:b/>
                                <w:i/>
                              </w:rPr>
                              <w:t>y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384091">
                              <w:rPr>
                                <w:b/>
                                <w:i/>
                              </w:rPr>
                              <w:t xml:space="preserve">= </w:t>
                            </w:r>
                            <w:r w:rsidRPr="00384091">
                              <w:rPr>
                                <w:b/>
                              </w:rPr>
                              <w:t>2</w:t>
                            </w:r>
                            <w:r w:rsidRPr="00384091">
                              <w:rPr>
                                <w:b/>
                                <w:i/>
                              </w:rPr>
                              <w:t xml:space="preserve"> x +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t xml:space="preserve">, </w:t>
                            </w: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  <w:proofErr w:type="gramStart"/>
                            <w:r>
                              <w:t>vous</w:t>
                            </w:r>
                            <w:proofErr w:type="gramEnd"/>
                            <w:r>
                              <w:t xml:space="preserve"> pouvez :</w:t>
                            </w: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</w:p>
                          <w:p w:rsidR="00841E87" w:rsidRPr="00313204" w:rsidRDefault="00841E87" w:rsidP="00841E8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23250">
                              <w:rPr>
                                <w:b/>
                                <w:u w:val="single"/>
                              </w:rPr>
                              <w:t>1</w:t>
                            </w:r>
                            <w:r w:rsidRPr="00D23250">
                              <w:rPr>
                                <w:b/>
                                <w:u w:val="single"/>
                                <w:vertAlign w:val="superscript"/>
                              </w:rPr>
                              <w:t>ère</w:t>
                            </w:r>
                            <w:r w:rsidRPr="00D23250">
                              <w:rPr>
                                <w:b/>
                                <w:u w:val="single"/>
                              </w:rPr>
                              <w:t xml:space="preserve"> méthode</w:t>
                            </w:r>
                            <w:r w:rsidRPr="0031320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  <w:r w:rsidRPr="00DC6B38">
                              <w:t>(un peu long !)</w:t>
                            </w:r>
                            <w:r w:rsidRPr="00313204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  <w:r>
                              <w:t>Trouver des couples de nombres (</w:t>
                            </w:r>
                            <w:r w:rsidRPr="009C7691">
                              <w:rPr>
                                <w:i/>
                              </w:rPr>
                              <w:t>x</w:t>
                            </w:r>
                            <w:r w:rsidRPr="00D35CCE">
                              <w:t> ;</w:t>
                            </w:r>
                            <w:r w:rsidRPr="009C7691">
                              <w:rPr>
                                <w:i/>
                              </w:rPr>
                              <w:t xml:space="preserve"> y</w:t>
                            </w:r>
                            <w:r>
                              <w:t>) qui vérifient l’équation :</w:t>
                            </w: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874"/>
                              <w:gridCol w:w="874"/>
                              <w:gridCol w:w="874"/>
                              <w:gridCol w:w="875"/>
                              <w:gridCol w:w="875"/>
                              <w:gridCol w:w="875"/>
                            </w:tblGrid>
                            <w:tr w:rsidR="00841E87" w:rsidTr="00B468E8">
                              <w:tc>
                                <w:tcPr>
                                  <w:tcW w:w="874" w:type="dxa"/>
                                  <w:shd w:val="clear" w:color="auto" w:fill="auto"/>
                                </w:tcPr>
                                <w:p w:rsidR="00841E87" w:rsidRPr="00965CD9" w:rsidRDefault="00841E87" w:rsidP="00965CD9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965CD9"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shd w:val="clear" w:color="auto" w:fill="auto"/>
                                </w:tcPr>
                                <w:p w:rsidR="00841E87" w:rsidRDefault="00841E87" w:rsidP="00965CD9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shd w:val="clear" w:color="auto" w:fill="auto"/>
                                </w:tcPr>
                                <w:p w:rsidR="00841E87" w:rsidRDefault="00841E87" w:rsidP="00965CD9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shd w:val="clear" w:color="auto" w:fill="D9D9D9"/>
                                </w:tcPr>
                                <w:p w:rsidR="00841E87" w:rsidRPr="00FA3EE9" w:rsidRDefault="00841E87" w:rsidP="00965CD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3EE9"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shd w:val="clear" w:color="auto" w:fill="auto"/>
                                </w:tcPr>
                                <w:p w:rsidR="00841E87" w:rsidRDefault="00841E87" w:rsidP="00965CD9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shd w:val="clear" w:color="auto" w:fill="auto"/>
                                </w:tcPr>
                                <w:p w:rsidR="00841E87" w:rsidRDefault="00841E87" w:rsidP="00965CD9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841E87" w:rsidTr="00B468E8">
                              <w:tc>
                                <w:tcPr>
                                  <w:tcW w:w="874" w:type="dxa"/>
                                  <w:shd w:val="clear" w:color="auto" w:fill="auto"/>
                                </w:tcPr>
                                <w:p w:rsidR="00841E87" w:rsidRPr="00965CD9" w:rsidRDefault="00841E87" w:rsidP="00965CD9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965CD9">
                                    <w:rPr>
                                      <w:i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shd w:val="clear" w:color="auto" w:fill="auto"/>
                                </w:tcPr>
                                <w:p w:rsidR="00841E87" w:rsidRPr="00FA3EE9" w:rsidRDefault="00841E87" w:rsidP="00FA3EE9">
                                  <w:pPr>
                                    <w:jc w:val="center"/>
                                  </w:pPr>
                                  <w:r w:rsidRPr="00FA3EE9"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shd w:val="clear" w:color="auto" w:fill="auto"/>
                                </w:tcPr>
                                <w:p w:rsidR="00841E87" w:rsidRPr="00FA3EE9" w:rsidRDefault="00841E87" w:rsidP="00965CD9">
                                  <w:pPr>
                                    <w:jc w:val="center"/>
                                  </w:pPr>
                                  <w:r w:rsidRPr="00FA3EE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shd w:val="clear" w:color="auto" w:fill="D9D9D9"/>
                                </w:tcPr>
                                <w:p w:rsidR="00841E87" w:rsidRPr="00FA3EE9" w:rsidRDefault="00841E87" w:rsidP="00965CD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3EE9"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shd w:val="clear" w:color="auto" w:fill="auto"/>
                                </w:tcPr>
                                <w:p w:rsidR="00841E87" w:rsidRPr="00FA3EE9" w:rsidRDefault="00841E87" w:rsidP="00965CD9">
                                  <w:pPr>
                                    <w:jc w:val="center"/>
                                  </w:pPr>
                                  <w:r w:rsidRPr="00FA3EE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shd w:val="clear" w:color="auto" w:fill="auto"/>
                                </w:tcPr>
                                <w:p w:rsidR="00841E87" w:rsidRPr="00FA3EE9" w:rsidRDefault="00841E87" w:rsidP="00965CD9">
                                  <w:pPr>
                                    <w:jc w:val="center"/>
                                  </w:pPr>
                                  <w:r w:rsidRPr="00FA3EE9"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841E87" w:rsidRDefault="00841E87" w:rsidP="00841E87">
                            <w:pPr>
                              <w:jc w:val="both"/>
                            </w:pP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  <w:r>
                              <w:t>Chaque couple (</w:t>
                            </w:r>
                            <w:r w:rsidRPr="009C7691">
                              <w:rPr>
                                <w:i/>
                              </w:rPr>
                              <w:t>x </w:t>
                            </w:r>
                            <w:r w:rsidRPr="00384091">
                              <w:t>;</w:t>
                            </w:r>
                            <w:r w:rsidRPr="009C7691">
                              <w:rPr>
                                <w:i/>
                              </w:rPr>
                              <w:t xml:space="preserve"> y</w:t>
                            </w:r>
                            <w:r>
                              <w:t>) correspond aux coordonnées d’un point sur la droite.</w:t>
                            </w: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</w:p>
                          <w:p w:rsidR="00841E87" w:rsidRPr="00313204" w:rsidRDefault="00841E87" w:rsidP="00841E87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3250">
                              <w:rPr>
                                <w:b/>
                                <w:u w:val="single"/>
                              </w:rPr>
                              <w:t>2</w:t>
                            </w:r>
                            <w:r w:rsidRPr="00D23250">
                              <w:rPr>
                                <w:b/>
                                <w:u w:val="single"/>
                                <w:vertAlign w:val="superscript"/>
                              </w:rPr>
                              <w:t>ème</w:t>
                            </w:r>
                            <w:r w:rsidRPr="00D23250">
                              <w:rPr>
                                <w:b/>
                                <w:u w:val="single"/>
                              </w:rPr>
                              <w:t xml:space="preserve"> méthode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313204">
                              <w:t>(rapide !)</w:t>
                            </w:r>
                            <w:r w:rsidRPr="00313204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  <w:r>
                              <w:t>-Placer le point (A) d’abscisse 0 (ordonnée à l’origine).</w:t>
                            </w: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  <w:r>
                              <w:t xml:space="preserve">-A partir de ce point, décaler le crayon de 1 unité à droite, puis monter de la valeur de la pente (dans l’exemple </w:t>
                            </w:r>
                            <w:r w:rsidRPr="00DA40FC">
                              <w:rPr>
                                <w:i/>
                              </w:rPr>
                              <w:t>a</w:t>
                            </w:r>
                            <w:r>
                              <w:t xml:space="preserve"> = 2). </w:t>
                            </w: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</w:p>
                          <w:p w:rsidR="00841E87" w:rsidRDefault="00841E87" w:rsidP="00841E8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7" o:spid="_x0000_s1171" type="#_x0000_t202" style="position:absolute;margin-left:-5.25pt;margin-top:16.6pt;width:298.8pt;height:25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vzv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" filled="f" stroked="f">
                <v:textbox>
                  <w:txbxContent>
                    <w:p w:rsidR="00841E87" w:rsidRDefault="00841E87" w:rsidP="00841E87">
                      <w:pPr>
                        <w:jc w:val="both"/>
                      </w:pPr>
                      <w:r>
                        <w:t xml:space="preserve">Pour représenter la droite (D) d’équation  </w:t>
                      </w:r>
                      <w:r w:rsidRPr="00384091">
                        <w:rPr>
                          <w:b/>
                          <w:i/>
                        </w:rPr>
                        <w:t>y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Pr="00384091">
                        <w:rPr>
                          <w:b/>
                          <w:i/>
                        </w:rPr>
                        <w:t xml:space="preserve">= </w:t>
                      </w:r>
                      <w:r w:rsidRPr="00384091">
                        <w:rPr>
                          <w:b/>
                        </w:rPr>
                        <w:t>2</w:t>
                      </w:r>
                      <w:r w:rsidRPr="00384091">
                        <w:rPr>
                          <w:b/>
                          <w:i/>
                        </w:rPr>
                        <w:t xml:space="preserve"> x + </w:t>
                      </w:r>
                      <w:r>
                        <w:rPr>
                          <w:b/>
                        </w:rPr>
                        <w:t>3</w:t>
                      </w:r>
                      <w:r>
                        <w:t xml:space="preserve">, </w:t>
                      </w:r>
                    </w:p>
                    <w:p w:rsidR="00841E87" w:rsidRDefault="00841E87" w:rsidP="00841E87">
                      <w:pPr>
                        <w:jc w:val="both"/>
                      </w:pPr>
                      <w:proofErr w:type="gramStart"/>
                      <w:r>
                        <w:t>vous</w:t>
                      </w:r>
                      <w:proofErr w:type="gramEnd"/>
                      <w:r>
                        <w:t xml:space="preserve"> pouvez :</w:t>
                      </w:r>
                    </w:p>
                    <w:p w:rsidR="00841E87" w:rsidRDefault="00841E87" w:rsidP="00841E87">
                      <w:pPr>
                        <w:jc w:val="both"/>
                      </w:pPr>
                    </w:p>
                    <w:p w:rsidR="00841E87" w:rsidRPr="00313204" w:rsidRDefault="00841E87" w:rsidP="00841E8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23250">
                        <w:rPr>
                          <w:b/>
                          <w:u w:val="single"/>
                        </w:rPr>
                        <w:t>1</w:t>
                      </w:r>
                      <w:r w:rsidRPr="00D23250">
                        <w:rPr>
                          <w:b/>
                          <w:u w:val="single"/>
                          <w:vertAlign w:val="superscript"/>
                        </w:rPr>
                        <w:t>ère</w:t>
                      </w:r>
                      <w:r w:rsidRPr="00D23250">
                        <w:rPr>
                          <w:b/>
                          <w:u w:val="single"/>
                        </w:rPr>
                        <w:t xml:space="preserve"> méthode</w:t>
                      </w:r>
                      <w:r w:rsidRPr="00313204">
                        <w:rPr>
                          <w:b/>
                          <w:sz w:val="28"/>
                          <w:szCs w:val="28"/>
                          <w:u w:val="single"/>
                        </w:rPr>
                        <w:t> </w:t>
                      </w:r>
                      <w:r w:rsidRPr="00DC6B38">
                        <w:t>(un peu long !)</w:t>
                      </w:r>
                      <w:r w:rsidRPr="00313204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841E87" w:rsidRDefault="00841E87" w:rsidP="00841E87">
                      <w:pPr>
                        <w:jc w:val="both"/>
                      </w:pPr>
                      <w:r>
                        <w:t>Trouver des couples de nombres (</w:t>
                      </w:r>
                      <w:r w:rsidRPr="009C7691">
                        <w:rPr>
                          <w:i/>
                        </w:rPr>
                        <w:t>x</w:t>
                      </w:r>
                      <w:r w:rsidRPr="00D35CCE">
                        <w:t> ;</w:t>
                      </w:r>
                      <w:r w:rsidRPr="009C7691">
                        <w:rPr>
                          <w:i/>
                        </w:rPr>
                        <w:t xml:space="preserve"> y</w:t>
                      </w:r>
                      <w:r>
                        <w:t>) qui vérifient l’équation :</w:t>
                      </w:r>
                    </w:p>
                    <w:p w:rsidR="00841E87" w:rsidRDefault="00841E87" w:rsidP="00841E87">
                      <w:pPr>
                        <w:jc w:val="both"/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874"/>
                        <w:gridCol w:w="874"/>
                        <w:gridCol w:w="874"/>
                        <w:gridCol w:w="875"/>
                        <w:gridCol w:w="875"/>
                        <w:gridCol w:w="875"/>
                      </w:tblGrid>
                      <w:tr w:rsidR="00841E87" w:rsidTr="00B468E8">
                        <w:tc>
                          <w:tcPr>
                            <w:tcW w:w="874" w:type="dxa"/>
                            <w:shd w:val="clear" w:color="auto" w:fill="auto"/>
                          </w:tcPr>
                          <w:p w:rsidR="00841E87" w:rsidRPr="00965CD9" w:rsidRDefault="00841E87" w:rsidP="00965CD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65CD9">
                              <w:rPr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74" w:type="dxa"/>
                            <w:shd w:val="clear" w:color="auto" w:fill="auto"/>
                          </w:tcPr>
                          <w:p w:rsidR="00841E87" w:rsidRDefault="00841E87" w:rsidP="00965CD9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874" w:type="dxa"/>
                            <w:shd w:val="clear" w:color="auto" w:fill="auto"/>
                          </w:tcPr>
                          <w:p w:rsidR="00841E87" w:rsidRDefault="00841E87" w:rsidP="00965CD9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875" w:type="dxa"/>
                            <w:shd w:val="clear" w:color="auto" w:fill="D9D9D9"/>
                          </w:tcPr>
                          <w:p w:rsidR="00841E87" w:rsidRPr="00FA3EE9" w:rsidRDefault="00841E87" w:rsidP="00965CD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3EE9">
                              <w:rPr>
                                <w:b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5" w:type="dxa"/>
                            <w:shd w:val="clear" w:color="auto" w:fill="auto"/>
                          </w:tcPr>
                          <w:p w:rsidR="00841E87" w:rsidRDefault="00841E87" w:rsidP="00965CD9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  <w:tc>
                          <w:tcPr>
                            <w:tcW w:w="875" w:type="dxa"/>
                            <w:shd w:val="clear" w:color="auto" w:fill="auto"/>
                          </w:tcPr>
                          <w:p w:rsidR="00841E87" w:rsidRDefault="00841E87" w:rsidP="00965CD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841E87" w:rsidTr="00B468E8">
                        <w:tc>
                          <w:tcPr>
                            <w:tcW w:w="874" w:type="dxa"/>
                            <w:shd w:val="clear" w:color="auto" w:fill="auto"/>
                          </w:tcPr>
                          <w:p w:rsidR="00841E87" w:rsidRPr="00965CD9" w:rsidRDefault="00841E87" w:rsidP="00965CD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65CD9">
                              <w:rPr>
                                <w:i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74" w:type="dxa"/>
                            <w:shd w:val="clear" w:color="auto" w:fill="auto"/>
                          </w:tcPr>
                          <w:p w:rsidR="00841E87" w:rsidRPr="00FA3EE9" w:rsidRDefault="00841E87" w:rsidP="00FA3EE9">
                            <w:pPr>
                              <w:jc w:val="center"/>
                            </w:pPr>
                            <w:r w:rsidRPr="00FA3EE9">
                              <w:t>-1</w:t>
                            </w:r>
                          </w:p>
                        </w:tc>
                        <w:tc>
                          <w:tcPr>
                            <w:tcW w:w="874" w:type="dxa"/>
                            <w:shd w:val="clear" w:color="auto" w:fill="auto"/>
                          </w:tcPr>
                          <w:p w:rsidR="00841E87" w:rsidRPr="00FA3EE9" w:rsidRDefault="00841E87" w:rsidP="00965CD9">
                            <w:pPr>
                              <w:jc w:val="center"/>
                            </w:pPr>
                            <w:r w:rsidRPr="00FA3EE9">
                              <w:t>1</w:t>
                            </w:r>
                          </w:p>
                        </w:tc>
                        <w:tc>
                          <w:tcPr>
                            <w:tcW w:w="875" w:type="dxa"/>
                            <w:shd w:val="clear" w:color="auto" w:fill="D9D9D9"/>
                          </w:tcPr>
                          <w:p w:rsidR="00841E87" w:rsidRPr="00FA3EE9" w:rsidRDefault="00841E87" w:rsidP="00965CD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3EE9"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75" w:type="dxa"/>
                            <w:shd w:val="clear" w:color="auto" w:fill="auto"/>
                          </w:tcPr>
                          <w:p w:rsidR="00841E87" w:rsidRPr="00FA3EE9" w:rsidRDefault="00841E87" w:rsidP="00965CD9">
                            <w:pPr>
                              <w:jc w:val="center"/>
                            </w:pPr>
                            <w:r w:rsidRPr="00FA3EE9">
                              <w:t>4</w:t>
                            </w:r>
                          </w:p>
                        </w:tc>
                        <w:tc>
                          <w:tcPr>
                            <w:tcW w:w="875" w:type="dxa"/>
                            <w:shd w:val="clear" w:color="auto" w:fill="auto"/>
                          </w:tcPr>
                          <w:p w:rsidR="00841E87" w:rsidRPr="00FA3EE9" w:rsidRDefault="00841E87" w:rsidP="00965CD9">
                            <w:pPr>
                              <w:jc w:val="center"/>
                            </w:pPr>
                            <w:r w:rsidRPr="00FA3EE9">
                              <w:t>5</w:t>
                            </w:r>
                          </w:p>
                        </w:tc>
                      </w:tr>
                    </w:tbl>
                    <w:p w:rsidR="00841E87" w:rsidRDefault="00841E87" w:rsidP="00841E87">
                      <w:pPr>
                        <w:jc w:val="both"/>
                      </w:pPr>
                    </w:p>
                    <w:p w:rsidR="00841E87" w:rsidRDefault="00841E87" w:rsidP="00841E87">
                      <w:pPr>
                        <w:jc w:val="both"/>
                      </w:pPr>
                      <w:r>
                        <w:t>Chaque couple (</w:t>
                      </w:r>
                      <w:r w:rsidRPr="009C7691">
                        <w:rPr>
                          <w:i/>
                        </w:rPr>
                        <w:t>x </w:t>
                      </w:r>
                      <w:r w:rsidRPr="00384091">
                        <w:t>;</w:t>
                      </w:r>
                      <w:r w:rsidRPr="009C7691">
                        <w:rPr>
                          <w:i/>
                        </w:rPr>
                        <w:t xml:space="preserve"> y</w:t>
                      </w:r>
                      <w:r>
                        <w:t>) correspond aux coordonnées d’un point sur la droite.</w:t>
                      </w:r>
                    </w:p>
                    <w:p w:rsidR="00841E87" w:rsidRDefault="00841E87" w:rsidP="00841E87">
                      <w:pPr>
                        <w:jc w:val="both"/>
                      </w:pPr>
                    </w:p>
                    <w:p w:rsidR="00841E87" w:rsidRPr="00313204" w:rsidRDefault="00841E87" w:rsidP="00841E87">
                      <w:pPr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23250">
                        <w:rPr>
                          <w:b/>
                          <w:u w:val="single"/>
                        </w:rPr>
                        <w:t>2</w:t>
                      </w:r>
                      <w:r w:rsidRPr="00D23250">
                        <w:rPr>
                          <w:b/>
                          <w:u w:val="single"/>
                          <w:vertAlign w:val="superscript"/>
                        </w:rPr>
                        <w:t>ème</w:t>
                      </w:r>
                      <w:r w:rsidRPr="00D23250">
                        <w:rPr>
                          <w:b/>
                          <w:u w:val="single"/>
                        </w:rPr>
                        <w:t xml:space="preserve"> méthode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313204">
                        <w:t>(rapide !)</w:t>
                      </w:r>
                      <w:r w:rsidRPr="00313204">
                        <w:rPr>
                          <w:sz w:val="28"/>
                          <w:szCs w:val="28"/>
                        </w:rPr>
                        <w:t> :</w:t>
                      </w:r>
                    </w:p>
                    <w:p w:rsidR="00841E87" w:rsidRDefault="00841E87" w:rsidP="00841E87">
                      <w:pPr>
                        <w:jc w:val="both"/>
                      </w:pPr>
                      <w:r>
                        <w:t>-Placer le point (A) d’abscisse 0 (ordonnée à l’origine).</w:t>
                      </w:r>
                    </w:p>
                    <w:p w:rsidR="00841E87" w:rsidRDefault="00841E87" w:rsidP="00841E87">
                      <w:pPr>
                        <w:jc w:val="both"/>
                      </w:pPr>
                      <w:r>
                        <w:t xml:space="preserve">-A partir de ce point, décaler le crayon de 1 unité à droite, puis monter de la valeur de la pente (dans l’exemple </w:t>
                      </w:r>
                      <w:r w:rsidRPr="00DA40FC">
                        <w:rPr>
                          <w:i/>
                        </w:rPr>
                        <w:t>a</w:t>
                      </w:r>
                      <w:r>
                        <w:t xml:space="preserve"> = 2). </w:t>
                      </w:r>
                    </w:p>
                    <w:p w:rsidR="00841E87" w:rsidRDefault="00841E87" w:rsidP="00841E87">
                      <w:pPr>
                        <w:jc w:val="both"/>
                      </w:pPr>
                    </w:p>
                    <w:p w:rsidR="00841E87" w:rsidRDefault="00841E87" w:rsidP="00841E87">
                      <w:pPr>
                        <w:jc w:val="both"/>
                      </w:pPr>
                    </w:p>
                    <w:p w:rsidR="00841E87" w:rsidRDefault="00841E87" w:rsidP="00841E8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13204">
        <w:rPr>
          <w:i/>
        </w:rPr>
        <w:t>Exemple :</w:t>
      </w:r>
    </w:p>
    <w:p w:rsidR="00841E87" w:rsidRDefault="00841E87" w:rsidP="00841E87"/>
    <w:p w:rsidR="00841E87" w:rsidRDefault="00841E87" w:rsidP="00841E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9B643F" wp14:editId="62618F83">
                <wp:simplePos x="0" y="0"/>
                <wp:positionH relativeFrom="column">
                  <wp:posOffset>5153025</wp:posOffset>
                </wp:positionH>
                <wp:positionV relativeFrom="paragraph">
                  <wp:posOffset>28473</wp:posOffset>
                </wp:positionV>
                <wp:extent cx="0" cy="2295525"/>
                <wp:effectExtent l="57150" t="20320" r="57150" b="17780"/>
                <wp:wrapNone/>
                <wp:docPr id="201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95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5pt,2.25pt" to="405.7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" strokeweight="1.5pt">
                <v:stroke endarrow="block"/>
              </v:line>
            </w:pict>
          </mc:Fallback>
        </mc:AlternateContent>
      </w:r>
    </w:p>
    <w:p w:rsidR="00841E87" w:rsidRDefault="00841E87" w:rsidP="00841E87"/>
    <w:p w:rsidR="00841E87" w:rsidRDefault="00841E87" w:rsidP="00841E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CB917F" wp14:editId="4399871C">
                <wp:simplePos x="0" y="0"/>
                <wp:positionH relativeFrom="column">
                  <wp:posOffset>5495925</wp:posOffset>
                </wp:positionH>
                <wp:positionV relativeFrom="paragraph">
                  <wp:posOffset>66675</wp:posOffset>
                </wp:positionV>
                <wp:extent cx="0" cy="647700"/>
                <wp:effectExtent l="9525" t="16510" r="9525" b="12065"/>
                <wp:wrapNone/>
                <wp:docPr id="199" name="Line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4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75pt,5.25pt" to="432.7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" strokeweight="1.5pt">
                <v:stroke dashstyle="dash"/>
              </v:line>
            </w:pict>
          </mc:Fallback>
        </mc:AlternateContent>
      </w:r>
    </w:p>
    <w:p w:rsidR="00841E87" w:rsidRDefault="00841E87" w:rsidP="00841E87"/>
    <w:p w:rsidR="00841E87" w:rsidRDefault="00841E87" w:rsidP="00841E87"/>
    <w:p w:rsidR="00841E87" w:rsidRDefault="00841E87" w:rsidP="00841E87"/>
    <w:p w:rsidR="00841E87" w:rsidRDefault="00841E87" w:rsidP="00841E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E10C12" wp14:editId="1B98F2A5">
                <wp:simplePos x="0" y="0"/>
                <wp:positionH relativeFrom="column">
                  <wp:posOffset>5153025</wp:posOffset>
                </wp:positionH>
                <wp:positionV relativeFrom="paragraph">
                  <wp:posOffset>3810</wp:posOffset>
                </wp:positionV>
                <wp:extent cx="333375" cy="0"/>
                <wp:effectExtent l="9525" t="16510" r="9525" b="12065"/>
                <wp:wrapNone/>
                <wp:docPr id="194" name="Line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5pt,.3pt" to="6in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3kHHgIAAEU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" strokeweight="1.5pt">
                <v:stroke dashstyle="dash"/>
              </v:line>
            </w:pict>
          </mc:Fallback>
        </mc:AlternateContent>
      </w:r>
    </w:p>
    <w:p w:rsidR="00841E87" w:rsidRDefault="00841E87" w:rsidP="00841E87"/>
    <w:p w:rsidR="00841E87" w:rsidRDefault="00841E87" w:rsidP="00841E87"/>
    <w:p w:rsidR="00841E87" w:rsidRDefault="00841E87" w:rsidP="00841E8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A17131" wp14:editId="2D80490E">
                <wp:simplePos x="0" y="0"/>
                <wp:positionH relativeFrom="column">
                  <wp:posOffset>5068570</wp:posOffset>
                </wp:positionH>
                <wp:positionV relativeFrom="paragraph">
                  <wp:posOffset>144145</wp:posOffset>
                </wp:positionV>
                <wp:extent cx="151130" cy="0"/>
                <wp:effectExtent l="10795" t="15875" r="9525" b="12700"/>
                <wp:wrapNone/>
                <wp:docPr id="192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1pt,11.35pt" to="41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7+Ew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" strokeweight="1.5pt"/>
            </w:pict>
          </mc:Fallback>
        </mc:AlternateContent>
      </w:r>
    </w:p>
    <w:p w:rsidR="00841E87" w:rsidRDefault="00841E87" w:rsidP="00841E8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7F7946" wp14:editId="0E5C4E72">
                <wp:simplePos x="0" y="0"/>
                <wp:positionH relativeFrom="column">
                  <wp:posOffset>6431280</wp:posOffset>
                </wp:positionH>
                <wp:positionV relativeFrom="paragraph">
                  <wp:posOffset>30480</wp:posOffset>
                </wp:positionV>
                <wp:extent cx="457200" cy="342900"/>
                <wp:effectExtent l="1905" t="1270" r="0" b="0"/>
                <wp:wrapNone/>
                <wp:docPr id="5374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E87" w:rsidRPr="00313204" w:rsidRDefault="00841E87" w:rsidP="00841E8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313204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72" type="#_x0000_t202" style="position:absolute;left:0;text-align:left;margin-left:506.4pt;margin-top:2.4pt;width:36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ryugIAAMU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" filled="f" stroked="f">
                <v:textbox>
                  <w:txbxContent>
                    <w:p w:rsidR="00841E87" w:rsidRPr="00313204" w:rsidRDefault="00841E87" w:rsidP="00841E8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313204">
                        <w:rPr>
                          <w:b/>
                          <w:i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841E87" w:rsidRDefault="00841E87" w:rsidP="00841E8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3A20FE" wp14:editId="7F105EE0">
                <wp:simplePos x="0" y="0"/>
                <wp:positionH relativeFrom="column">
                  <wp:posOffset>3866515</wp:posOffset>
                </wp:positionH>
                <wp:positionV relativeFrom="paragraph">
                  <wp:posOffset>122555</wp:posOffset>
                </wp:positionV>
                <wp:extent cx="2736215" cy="0"/>
                <wp:effectExtent l="18415" t="59055" r="26670" b="64770"/>
                <wp:wrapNone/>
                <wp:docPr id="5371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21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45pt,9.65pt" to="519.9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s9LAIAAFA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" strokeweight="1.5pt">
                <v:stroke endarrow="block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14B6D4" wp14:editId="5FB6BBCE">
                <wp:simplePos x="0" y="0"/>
                <wp:positionH relativeFrom="column">
                  <wp:posOffset>5495925</wp:posOffset>
                </wp:positionH>
                <wp:positionV relativeFrom="paragraph">
                  <wp:posOffset>65405</wp:posOffset>
                </wp:positionV>
                <wp:extent cx="0" cy="114300"/>
                <wp:effectExtent l="9525" t="11430" r="9525" b="17145"/>
                <wp:wrapNone/>
                <wp:docPr id="5370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75pt,5.15pt" to="432.7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N9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" strokeweight="1.5pt"/>
            </w:pict>
          </mc:Fallback>
        </mc:AlternateContent>
      </w:r>
    </w:p>
    <w:p w:rsidR="00841E87" w:rsidRDefault="00841E87" w:rsidP="00841E87">
      <w:pPr>
        <w:jc w:val="center"/>
      </w:pPr>
    </w:p>
    <w:p w:rsidR="00841E87" w:rsidRDefault="00841E87" w:rsidP="00841E87">
      <w:pPr>
        <w:jc w:val="center"/>
      </w:pPr>
    </w:p>
    <w:p w:rsidR="00841E87" w:rsidRDefault="00841E87" w:rsidP="00841E87">
      <w:pPr>
        <w:jc w:val="center"/>
      </w:pPr>
    </w:p>
    <w:p w:rsidR="00841E87" w:rsidRDefault="00841E87" w:rsidP="00841E87">
      <w:pPr>
        <w:jc w:val="center"/>
      </w:pPr>
    </w:p>
    <w:p w:rsidR="00841E87" w:rsidRDefault="00841E87" w:rsidP="00841E87">
      <w:pPr>
        <w:jc w:val="center"/>
      </w:pPr>
    </w:p>
    <w:p w:rsidR="00841E87" w:rsidRDefault="00841E87" w:rsidP="00841E87">
      <w:pPr>
        <w:jc w:val="center"/>
      </w:pPr>
    </w:p>
    <w:p w:rsidR="00841E87" w:rsidRPr="006F1B97" w:rsidRDefault="00841E87" w:rsidP="00841E87">
      <w:pPr>
        <w:rPr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►</w:t>
      </w:r>
      <w:r w:rsidRPr="006F1B97">
        <w:rPr>
          <w:b/>
          <w:sz w:val="28"/>
          <w:szCs w:val="28"/>
          <w:u w:val="single"/>
        </w:rPr>
        <w:t>Comment trouver l’équation d’une droite passant par deux points A et B ?</w:t>
      </w:r>
    </w:p>
    <w:p w:rsidR="00841E87" w:rsidRDefault="00841E87" w:rsidP="00841E87">
      <w:r w:rsidRPr="0036671C">
        <w:rPr>
          <w:position w:val="-6"/>
        </w:rPr>
        <w:object w:dxaOrig="300" w:dyaOrig="240">
          <v:shape id="_x0000_i1053" type="#_x0000_t75" style="width:15pt;height:12pt" o:ole="">
            <v:imagedata r:id="rId78" o:title=""/>
          </v:shape>
          <o:OLEObject Type="Embed" ProgID="Equation.DSMT4" ShapeID="_x0000_i1053" DrawAspect="Content" ObjectID="_1583673465" r:id="rId79"/>
        </w:object>
      </w:r>
      <w:r>
        <w:t xml:space="preserve"> </w:t>
      </w:r>
      <w:r w:rsidRPr="00D23250">
        <w:rPr>
          <w:b/>
        </w:rPr>
        <w:t>soit</w:t>
      </w:r>
      <w:r>
        <w:t xml:space="preserve"> on calcule la </w:t>
      </w:r>
      <w:proofErr w:type="gramStart"/>
      <w:r>
        <w:t xml:space="preserve">pente </w:t>
      </w:r>
      <w:proofErr w:type="gramEnd"/>
      <w:r w:rsidRPr="00A329FE">
        <w:rPr>
          <w:position w:val="-30"/>
        </w:rPr>
        <w:object w:dxaOrig="1180" w:dyaOrig="680">
          <v:shape id="_x0000_i1054" type="#_x0000_t75" style="width:61.7pt;height:35.25pt" o:ole="">
            <v:imagedata r:id="rId80" o:title=""/>
          </v:shape>
          <o:OLEObject Type="Embed" ProgID="Equation.DSMT4" ShapeID="_x0000_i1054" DrawAspect="Content" ObjectID="_1583673466" r:id="rId81"/>
        </w:object>
      </w:r>
      <w:r>
        <w:t>,</w:t>
      </w:r>
    </w:p>
    <w:p w:rsidR="00841E87" w:rsidRDefault="00841E87" w:rsidP="00841E87">
      <w:r>
        <w:t xml:space="preserve">  </w:t>
      </w:r>
      <w:proofErr w:type="gramStart"/>
      <w:r>
        <w:t>puis</w:t>
      </w:r>
      <w:proofErr w:type="gramEnd"/>
      <w:r>
        <w:t xml:space="preserve"> l’ordonnée à l’origine en utilisant les coordonnées de A :  </w:t>
      </w:r>
      <w:r w:rsidRPr="00C64842">
        <w:rPr>
          <w:position w:val="-12"/>
        </w:rPr>
        <w:object w:dxaOrig="1540" w:dyaOrig="360">
          <v:shape id="_x0000_i1055" type="#_x0000_t75" style="width:69.45pt;height:16.5pt" o:ole="">
            <v:imagedata r:id="rId82" o:title=""/>
          </v:shape>
          <o:OLEObject Type="Embed" ProgID="Equation.DSMT4" ShapeID="_x0000_i1055" DrawAspect="Content" ObjectID="_1583673467" r:id="rId83"/>
        </w:object>
      </w:r>
      <w:r>
        <w:t xml:space="preserve">  (sortir </w:t>
      </w:r>
      <w:r w:rsidRPr="00D23250">
        <w:rPr>
          <w:i/>
        </w:rPr>
        <w:t>b</w:t>
      </w:r>
      <w:r>
        <w:t>)</w:t>
      </w:r>
    </w:p>
    <w:p w:rsidR="00841E87" w:rsidRDefault="00841E87" w:rsidP="00841E87"/>
    <w:p w:rsidR="00B032BD" w:rsidRPr="00FE56C8" w:rsidRDefault="00841E87" w:rsidP="00841E87">
      <w:pPr>
        <w:pStyle w:val="Titre6"/>
        <w:rPr>
          <w:lang w:val="fr-FR"/>
        </w:rPr>
      </w:pPr>
      <w:r w:rsidRPr="0036671C">
        <w:rPr>
          <w:position w:val="-6"/>
        </w:rPr>
        <w:object w:dxaOrig="300" w:dyaOrig="240">
          <v:shape id="_x0000_i1056" type="#_x0000_t75" style="width:15pt;height:12pt" o:ole="">
            <v:imagedata r:id="rId84" o:title=""/>
          </v:shape>
          <o:OLEObject Type="Embed" ProgID="Equation.DSMT4" ShapeID="_x0000_i1056" DrawAspect="Content" ObjectID="_1583673468" r:id="rId85"/>
        </w:object>
      </w:r>
      <w:r w:rsidRPr="00DF0907">
        <w:rPr>
          <w:lang w:val="fr-FR"/>
        </w:rPr>
        <w:t xml:space="preserve"> </w:t>
      </w:r>
      <w:proofErr w:type="gramStart"/>
      <w:r w:rsidRPr="00DF0907">
        <w:rPr>
          <w:b/>
          <w:lang w:val="fr-FR"/>
        </w:rPr>
        <w:t>soit</w:t>
      </w:r>
      <w:proofErr w:type="gramEnd"/>
      <w:r w:rsidRPr="00DF0907">
        <w:rPr>
          <w:lang w:val="fr-FR"/>
        </w:rPr>
        <w:t xml:space="preserve"> on écrit un système pour trouver </w:t>
      </w:r>
      <w:r w:rsidRPr="00DF0907">
        <w:rPr>
          <w:i/>
          <w:lang w:val="fr-FR"/>
        </w:rPr>
        <w:t>a</w:t>
      </w:r>
      <w:r w:rsidRPr="00DF0907">
        <w:rPr>
          <w:lang w:val="fr-FR"/>
        </w:rPr>
        <w:t xml:space="preserve"> et </w:t>
      </w:r>
      <w:r w:rsidRPr="00DF0907">
        <w:rPr>
          <w:i/>
          <w:lang w:val="fr-FR"/>
        </w:rPr>
        <w:t>b</w:t>
      </w:r>
      <w:r w:rsidRPr="00DF0907">
        <w:rPr>
          <w:lang w:val="fr-FR"/>
        </w:rPr>
        <w:t xml:space="preserve"> à l’aide des coordonnées des points A et B : </w:t>
      </w:r>
      <w:r w:rsidRPr="00FA3EE9">
        <w:rPr>
          <w:position w:val="-32"/>
        </w:rPr>
        <w:object w:dxaOrig="1560" w:dyaOrig="760">
          <v:shape id="_x0000_i1057" type="#_x0000_t75" style="width:78pt;height:38pt" o:ole="">
            <v:imagedata r:id="rId86" o:title=""/>
          </v:shape>
          <o:OLEObject Type="Embed" ProgID="Equation.DSMT4" ShapeID="_x0000_i1057" DrawAspect="Content" ObjectID="_1583673469" r:id="rId87"/>
        </w:objec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4FB10C" wp14:editId="0C47B95B">
                <wp:simplePos x="0" y="0"/>
                <wp:positionH relativeFrom="column">
                  <wp:posOffset>2971800</wp:posOffset>
                </wp:positionH>
                <wp:positionV relativeFrom="paragraph">
                  <wp:posOffset>70485</wp:posOffset>
                </wp:positionV>
                <wp:extent cx="0" cy="0"/>
                <wp:effectExtent l="9525" t="9525" r="9525" b="9525"/>
                <wp:wrapNone/>
                <wp:docPr id="5369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55pt" to="234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"/>
            </w:pict>
          </mc:Fallback>
        </mc:AlternateContent>
      </w:r>
      <w:r w:rsidRPr="00DF0907">
        <w:rPr>
          <w:lang w:val="fr-FR"/>
        </w:rPr>
        <w:br w:type="page"/>
      </w:r>
    </w:p>
    <w:sectPr w:rsidR="00B032BD" w:rsidRPr="00FE56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B8E"/>
      </v:shape>
    </w:pict>
  </w:numPicBullet>
  <w:abstractNum w:abstractNumId="0">
    <w:nsid w:val="057A53F5"/>
    <w:multiLevelType w:val="hybridMultilevel"/>
    <w:tmpl w:val="F6C0A9AA"/>
    <w:lvl w:ilvl="0" w:tplc="040C000D">
      <w:start w:val="1"/>
      <w:numFmt w:val="bullet"/>
      <w:lvlText w:val=""/>
      <w:lvlJc w:val="left"/>
      <w:pPr>
        <w:ind w:left="23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58" w:hanging="360"/>
      </w:pPr>
      <w:rPr>
        <w:rFonts w:ascii="Wingdings" w:hAnsi="Wingdings" w:hint="default"/>
      </w:rPr>
    </w:lvl>
  </w:abstractNum>
  <w:abstractNum w:abstractNumId="1">
    <w:nsid w:val="0A384173"/>
    <w:multiLevelType w:val="hybridMultilevel"/>
    <w:tmpl w:val="4CC8ECEC"/>
    <w:lvl w:ilvl="0" w:tplc="040C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1C3C5E5C"/>
    <w:multiLevelType w:val="hybridMultilevel"/>
    <w:tmpl w:val="649AFD94"/>
    <w:lvl w:ilvl="0" w:tplc="040C000D">
      <w:start w:val="1"/>
      <w:numFmt w:val="bullet"/>
      <w:lvlText w:val=""/>
      <w:lvlJc w:val="left"/>
      <w:pPr>
        <w:ind w:left="23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58" w:hanging="360"/>
      </w:pPr>
      <w:rPr>
        <w:rFonts w:ascii="Wingdings" w:hAnsi="Wingdings" w:hint="default"/>
      </w:rPr>
    </w:lvl>
  </w:abstractNum>
  <w:abstractNum w:abstractNumId="3">
    <w:nsid w:val="2A32737F"/>
    <w:multiLevelType w:val="hybridMultilevel"/>
    <w:tmpl w:val="2C820134"/>
    <w:lvl w:ilvl="0" w:tplc="040C000D">
      <w:start w:val="1"/>
      <w:numFmt w:val="bullet"/>
      <w:lvlText w:val=""/>
      <w:lvlJc w:val="left"/>
      <w:pPr>
        <w:ind w:left="23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58" w:hanging="360"/>
      </w:pPr>
      <w:rPr>
        <w:rFonts w:ascii="Wingdings" w:hAnsi="Wingdings" w:hint="default"/>
      </w:rPr>
    </w:lvl>
  </w:abstractNum>
  <w:abstractNum w:abstractNumId="4">
    <w:nsid w:val="2FB74831"/>
    <w:multiLevelType w:val="hybridMultilevel"/>
    <w:tmpl w:val="8BF4B9D4"/>
    <w:lvl w:ilvl="0" w:tplc="040C0007">
      <w:start w:val="1"/>
      <w:numFmt w:val="bullet"/>
      <w:lvlText w:val=""/>
      <w:lvlPicBulletId w:val="0"/>
      <w:lvlJc w:val="left"/>
      <w:pPr>
        <w:ind w:left="19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>
    <w:nsid w:val="418B36C8"/>
    <w:multiLevelType w:val="hybridMultilevel"/>
    <w:tmpl w:val="B98E0F50"/>
    <w:lvl w:ilvl="0" w:tplc="8318A12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AE05D7"/>
    <w:multiLevelType w:val="hybridMultilevel"/>
    <w:tmpl w:val="67080238"/>
    <w:lvl w:ilvl="0" w:tplc="040C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44F"/>
    <w:rsid w:val="00031657"/>
    <w:rsid w:val="000F4429"/>
    <w:rsid w:val="001F644F"/>
    <w:rsid w:val="0038669F"/>
    <w:rsid w:val="003C4C7C"/>
    <w:rsid w:val="00400ACE"/>
    <w:rsid w:val="0046051F"/>
    <w:rsid w:val="00485BF9"/>
    <w:rsid w:val="00553E8F"/>
    <w:rsid w:val="005C466F"/>
    <w:rsid w:val="00613E8E"/>
    <w:rsid w:val="00626801"/>
    <w:rsid w:val="006323AE"/>
    <w:rsid w:val="006618C5"/>
    <w:rsid w:val="007324A2"/>
    <w:rsid w:val="00763605"/>
    <w:rsid w:val="008037A4"/>
    <w:rsid w:val="00841E87"/>
    <w:rsid w:val="008B600A"/>
    <w:rsid w:val="00917E3C"/>
    <w:rsid w:val="009A4792"/>
    <w:rsid w:val="00A62D57"/>
    <w:rsid w:val="00A9290B"/>
    <w:rsid w:val="00B032BD"/>
    <w:rsid w:val="00B23176"/>
    <w:rsid w:val="00BC74E1"/>
    <w:rsid w:val="00BE7392"/>
    <w:rsid w:val="00DC645D"/>
    <w:rsid w:val="00DF0907"/>
    <w:rsid w:val="00E7403D"/>
    <w:rsid w:val="00F52218"/>
    <w:rsid w:val="00FB4449"/>
    <w:rsid w:val="00FE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Titre6"/>
    <w:qFormat/>
    <w:rsid w:val="00763605"/>
  </w:style>
  <w:style w:type="paragraph" w:styleId="Titre1">
    <w:name w:val="heading 1"/>
    <w:basedOn w:val="Normal"/>
    <w:next w:val="Normal"/>
    <w:link w:val="Titre1Car"/>
    <w:uiPriority w:val="9"/>
    <w:qFormat/>
    <w:rsid w:val="000316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16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316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316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link w:val="Titre5Car"/>
    <w:uiPriority w:val="1"/>
    <w:qFormat/>
    <w:rsid w:val="00031657"/>
    <w:pPr>
      <w:widowControl w:val="0"/>
      <w:ind w:left="1678"/>
      <w:outlineLvl w:val="4"/>
    </w:pPr>
    <w:rPr>
      <w:rFonts w:ascii="Arial" w:eastAsia="Arial" w:hAnsi="Arial"/>
      <w:lang w:val="en-US"/>
    </w:rPr>
  </w:style>
  <w:style w:type="paragraph" w:styleId="Titre6">
    <w:name w:val="heading 6"/>
    <w:basedOn w:val="Normal"/>
    <w:link w:val="Titre6Car"/>
    <w:uiPriority w:val="1"/>
    <w:qFormat/>
    <w:rsid w:val="00031657"/>
    <w:pPr>
      <w:widowControl w:val="0"/>
      <w:ind w:left="2"/>
      <w:outlineLvl w:val="5"/>
    </w:pPr>
    <w:rPr>
      <w:rFonts w:ascii="Arial" w:eastAsia="Arial" w:hAnsi="Arial"/>
      <w:sz w:val="20"/>
      <w:szCs w:val="20"/>
      <w:u w:val="single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31657"/>
    <w:pPr>
      <w:widowControl w:val="0"/>
    </w:pPr>
    <w:rPr>
      <w:lang w:val="en-US"/>
    </w:rPr>
  </w:style>
  <w:style w:type="character" w:customStyle="1" w:styleId="Titre6Car">
    <w:name w:val="Titre 6 Car"/>
    <w:basedOn w:val="Policepardfaut"/>
    <w:link w:val="Titre6"/>
    <w:uiPriority w:val="1"/>
    <w:rsid w:val="00031657"/>
    <w:rPr>
      <w:rFonts w:ascii="Arial" w:eastAsia="Arial" w:hAnsi="Arial"/>
      <w:sz w:val="20"/>
      <w:szCs w:val="20"/>
      <w:u w:val="single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0316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316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316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0316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1"/>
    <w:rsid w:val="00031657"/>
    <w:rPr>
      <w:rFonts w:ascii="Arial" w:eastAsia="Arial" w:hAnsi="Arial"/>
      <w:lang w:val="en-US"/>
    </w:rPr>
  </w:style>
  <w:style w:type="paragraph" w:styleId="Titre">
    <w:name w:val="Title"/>
    <w:basedOn w:val="Normal"/>
    <w:next w:val="Normal"/>
    <w:link w:val="TitreCar"/>
    <w:qFormat/>
    <w:rsid w:val="0003165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31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sdetexte">
    <w:name w:val="Body Text"/>
    <w:basedOn w:val="Normal"/>
    <w:link w:val="CorpsdetexteCar"/>
    <w:uiPriority w:val="1"/>
    <w:qFormat/>
    <w:rsid w:val="00031657"/>
    <w:pPr>
      <w:widowControl w:val="0"/>
      <w:ind w:left="1324"/>
    </w:pPr>
    <w:rPr>
      <w:rFonts w:ascii="Arial" w:eastAsia="Arial" w:hAnsi="Arial"/>
      <w:sz w:val="19"/>
      <w:szCs w:val="19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031657"/>
    <w:rPr>
      <w:rFonts w:ascii="Arial" w:eastAsia="Arial" w:hAnsi="Arial"/>
      <w:sz w:val="19"/>
      <w:szCs w:val="19"/>
      <w:lang w:val="en-US"/>
    </w:rPr>
  </w:style>
  <w:style w:type="character" w:styleId="lev">
    <w:name w:val="Strong"/>
    <w:basedOn w:val="Policepardfaut"/>
    <w:uiPriority w:val="22"/>
    <w:qFormat/>
    <w:rsid w:val="00031657"/>
    <w:rPr>
      <w:b/>
      <w:bCs/>
    </w:rPr>
  </w:style>
  <w:style w:type="paragraph" w:styleId="Paragraphedeliste">
    <w:name w:val="List Paragraph"/>
    <w:basedOn w:val="Normal"/>
    <w:uiPriority w:val="1"/>
    <w:qFormat/>
    <w:rsid w:val="00031657"/>
    <w:pPr>
      <w:widowControl w:val="0"/>
    </w:pPr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44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Titre6"/>
    <w:qFormat/>
    <w:rsid w:val="00763605"/>
  </w:style>
  <w:style w:type="paragraph" w:styleId="Titre1">
    <w:name w:val="heading 1"/>
    <w:basedOn w:val="Normal"/>
    <w:next w:val="Normal"/>
    <w:link w:val="Titre1Car"/>
    <w:uiPriority w:val="9"/>
    <w:qFormat/>
    <w:rsid w:val="000316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16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316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316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link w:val="Titre5Car"/>
    <w:uiPriority w:val="1"/>
    <w:qFormat/>
    <w:rsid w:val="00031657"/>
    <w:pPr>
      <w:widowControl w:val="0"/>
      <w:ind w:left="1678"/>
      <w:outlineLvl w:val="4"/>
    </w:pPr>
    <w:rPr>
      <w:rFonts w:ascii="Arial" w:eastAsia="Arial" w:hAnsi="Arial"/>
      <w:lang w:val="en-US"/>
    </w:rPr>
  </w:style>
  <w:style w:type="paragraph" w:styleId="Titre6">
    <w:name w:val="heading 6"/>
    <w:basedOn w:val="Normal"/>
    <w:link w:val="Titre6Car"/>
    <w:uiPriority w:val="1"/>
    <w:qFormat/>
    <w:rsid w:val="00031657"/>
    <w:pPr>
      <w:widowControl w:val="0"/>
      <w:ind w:left="2"/>
      <w:outlineLvl w:val="5"/>
    </w:pPr>
    <w:rPr>
      <w:rFonts w:ascii="Arial" w:eastAsia="Arial" w:hAnsi="Arial"/>
      <w:sz w:val="20"/>
      <w:szCs w:val="20"/>
      <w:u w:val="single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31657"/>
    <w:pPr>
      <w:widowControl w:val="0"/>
    </w:pPr>
    <w:rPr>
      <w:lang w:val="en-US"/>
    </w:rPr>
  </w:style>
  <w:style w:type="character" w:customStyle="1" w:styleId="Titre6Car">
    <w:name w:val="Titre 6 Car"/>
    <w:basedOn w:val="Policepardfaut"/>
    <w:link w:val="Titre6"/>
    <w:uiPriority w:val="1"/>
    <w:rsid w:val="00031657"/>
    <w:rPr>
      <w:rFonts w:ascii="Arial" w:eastAsia="Arial" w:hAnsi="Arial"/>
      <w:sz w:val="20"/>
      <w:szCs w:val="20"/>
      <w:u w:val="single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0316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316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316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0316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1"/>
    <w:rsid w:val="00031657"/>
    <w:rPr>
      <w:rFonts w:ascii="Arial" w:eastAsia="Arial" w:hAnsi="Arial"/>
      <w:lang w:val="en-US"/>
    </w:rPr>
  </w:style>
  <w:style w:type="paragraph" w:styleId="Titre">
    <w:name w:val="Title"/>
    <w:basedOn w:val="Normal"/>
    <w:next w:val="Normal"/>
    <w:link w:val="TitreCar"/>
    <w:qFormat/>
    <w:rsid w:val="0003165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31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sdetexte">
    <w:name w:val="Body Text"/>
    <w:basedOn w:val="Normal"/>
    <w:link w:val="CorpsdetexteCar"/>
    <w:uiPriority w:val="1"/>
    <w:qFormat/>
    <w:rsid w:val="00031657"/>
    <w:pPr>
      <w:widowControl w:val="0"/>
      <w:ind w:left="1324"/>
    </w:pPr>
    <w:rPr>
      <w:rFonts w:ascii="Arial" w:eastAsia="Arial" w:hAnsi="Arial"/>
      <w:sz w:val="19"/>
      <w:szCs w:val="19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031657"/>
    <w:rPr>
      <w:rFonts w:ascii="Arial" w:eastAsia="Arial" w:hAnsi="Arial"/>
      <w:sz w:val="19"/>
      <w:szCs w:val="19"/>
      <w:lang w:val="en-US"/>
    </w:rPr>
  </w:style>
  <w:style w:type="character" w:styleId="lev">
    <w:name w:val="Strong"/>
    <w:basedOn w:val="Policepardfaut"/>
    <w:uiPriority w:val="22"/>
    <w:qFormat/>
    <w:rsid w:val="00031657"/>
    <w:rPr>
      <w:b/>
      <w:bCs/>
    </w:rPr>
  </w:style>
  <w:style w:type="paragraph" w:styleId="Paragraphedeliste">
    <w:name w:val="List Paragraph"/>
    <w:basedOn w:val="Normal"/>
    <w:uiPriority w:val="1"/>
    <w:qFormat/>
    <w:rsid w:val="00031657"/>
    <w:pPr>
      <w:widowControl w:val="0"/>
    </w:pPr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44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http://tbn0.google.com/images?q=tbn:EP7ctVebdDTu5M:http://yannicksurcouf.com/files/u2/fl__che-et-balance.jpg" TargetMode="External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1.bin"/><Relationship Id="rId68" Type="http://schemas.openxmlformats.org/officeDocument/2006/relationships/image" Target="media/image22.emf"/><Relationship Id="rId84" Type="http://schemas.openxmlformats.org/officeDocument/2006/relationships/image" Target="media/image28.wmf"/><Relationship Id="rId89" Type="http://schemas.openxmlformats.org/officeDocument/2006/relationships/theme" Target="theme/theme1.xml"/><Relationship Id="rId16" Type="http://schemas.openxmlformats.org/officeDocument/2006/relationships/oleObject" Target="embeddings/oleObject3.bin"/><Relationship Id="rId11" Type="http://schemas.openxmlformats.org/officeDocument/2006/relationships/image" Target="media/image6.wmf"/><Relationship Id="rId32" Type="http://schemas.openxmlformats.org/officeDocument/2006/relationships/image" Target="http://tbn0.google.com/images?q=tbn:EP7ctVebdDTu5M:http://yannicksurcouf.com/files/u2/fl__che-et-balance.jpg" TargetMode="External"/><Relationship Id="rId37" Type="http://schemas.openxmlformats.org/officeDocument/2006/relationships/image" Target="media/image120.wmf"/><Relationship Id="rId53" Type="http://schemas.openxmlformats.org/officeDocument/2006/relationships/oleObject" Target="embeddings/oleObject16.bin"/><Relationship Id="rId58" Type="http://schemas.openxmlformats.org/officeDocument/2006/relationships/image" Target="media/image190.wmf"/><Relationship Id="rId74" Type="http://schemas.openxmlformats.org/officeDocument/2006/relationships/image" Target="media/image240.wmf"/><Relationship Id="rId79" Type="http://schemas.openxmlformats.org/officeDocument/2006/relationships/oleObject" Target="embeddings/oleObject28.bin"/><Relationship Id="rId5" Type="http://schemas.openxmlformats.org/officeDocument/2006/relationships/settings" Target="settings.xml"/><Relationship Id="rId19" Type="http://schemas.openxmlformats.org/officeDocument/2006/relationships/hyperlink" Target="http://yannicksurcouf.com/files/u2/fl__che-et-balance.jpg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10.wmf"/><Relationship Id="rId27" Type="http://schemas.openxmlformats.org/officeDocument/2006/relationships/image" Target="media/image110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1.wmf"/><Relationship Id="rId43" Type="http://schemas.openxmlformats.org/officeDocument/2006/relationships/image" Target="media/image13.jpeg"/><Relationship Id="rId48" Type="http://schemas.openxmlformats.org/officeDocument/2006/relationships/image" Target="media/image16.wmf"/><Relationship Id="rId56" Type="http://schemas.openxmlformats.org/officeDocument/2006/relationships/image" Target="media/image180.wmf"/><Relationship Id="rId64" Type="http://schemas.openxmlformats.org/officeDocument/2006/relationships/image" Target="media/image20.wmf"/><Relationship Id="rId69" Type="http://schemas.openxmlformats.org/officeDocument/2006/relationships/image" Target="media/image23.wmf"/><Relationship Id="rId77" Type="http://schemas.openxmlformats.org/officeDocument/2006/relationships/oleObject" Target="embeddings/oleObject27.bin"/><Relationship Id="rId8" Type="http://schemas.openxmlformats.org/officeDocument/2006/relationships/image" Target="media/image3.png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5.bin"/><Relationship Id="rId80" Type="http://schemas.openxmlformats.org/officeDocument/2006/relationships/image" Target="media/image26.wmf"/><Relationship Id="rId85" Type="http://schemas.openxmlformats.org/officeDocument/2006/relationships/oleObject" Target="embeddings/oleObject31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80.wmf"/><Relationship Id="rId33" Type="http://schemas.openxmlformats.org/officeDocument/2006/relationships/image" Target="http://tbn0.google.com/images?q=tbn:EP7ctVebdDTu5M:http://yannicksurcouf.com/files/u2/fl__che-et-balance.jpg" TargetMode="External"/><Relationship Id="rId38" Type="http://schemas.openxmlformats.org/officeDocument/2006/relationships/oleObject" Target="embeddings/oleObject9.bin"/><Relationship Id="rId46" Type="http://schemas.openxmlformats.org/officeDocument/2006/relationships/image" Target="media/image15.w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9.jpeg"/><Relationship Id="rId41" Type="http://schemas.openxmlformats.org/officeDocument/2006/relationships/image" Target="media/image130.wmf"/><Relationship Id="rId54" Type="http://schemas.openxmlformats.org/officeDocument/2006/relationships/image" Target="media/image170.wmf"/><Relationship Id="rId62" Type="http://schemas.openxmlformats.org/officeDocument/2006/relationships/image" Target="media/image200.wmf"/><Relationship Id="rId70" Type="http://schemas.openxmlformats.org/officeDocument/2006/relationships/oleObject" Target="embeddings/oleObject24.bin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5.bin"/><Relationship Id="rId28" Type="http://schemas.openxmlformats.org/officeDocument/2006/relationships/image" Target="http://tbn0.google.com/images?q=tbn:EP7ctVebdDTu5M:http://yannicksurcouf.com/files/u2/fl__che-et-balance.jpg" TargetMode="External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" Type="http://schemas.openxmlformats.org/officeDocument/2006/relationships/image" Target="media/image5.png"/><Relationship Id="rId31" Type="http://schemas.openxmlformats.org/officeDocument/2006/relationships/image" Target="http://tbn0.google.com/images?q=tbn:EP7ctVebdDTu5M:http://yannicksurcouf.com/files/u2/fl__che-et-balance.jpg" TargetMode="External"/><Relationship Id="rId44" Type="http://schemas.openxmlformats.org/officeDocument/2006/relationships/image" Target="media/image14.wmf"/><Relationship Id="rId52" Type="http://schemas.openxmlformats.org/officeDocument/2006/relationships/image" Target="media/image18.wmf"/><Relationship Id="rId60" Type="http://schemas.openxmlformats.org/officeDocument/2006/relationships/image" Target="media/image19.wmf"/><Relationship Id="rId65" Type="http://schemas.openxmlformats.org/officeDocument/2006/relationships/oleObject" Target="embeddings/oleObject22.bin"/><Relationship Id="rId73" Type="http://schemas.openxmlformats.org/officeDocument/2006/relationships/image" Target="media/image230.emf"/><Relationship Id="rId78" Type="http://schemas.openxmlformats.org/officeDocument/2006/relationships/image" Target="media/image25.wmf"/><Relationship Id="rId81" Type="http://schemas.openxmlformats.org/officeDocument/2006/relationships/oleObject" Target="embeddings/oleObject29.bin"/><Relationship Id="rId86" Type="http://schemas.openxmlformats.org/officeDocument/2006/relationships/image" Target="media/image29.wmf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3" Type="http://schemas.openxmlformats.org/officeDocument/2006/relationships/image" Target="media/image60.wmf"/><Relationship Id="rId18" Type="http://schemas.openxmlformats.org/officeDocument/2006/relationships/oleObject" Target="embeddings/oleObject4.bin"/><Relationship Id="rId39" Type="http://schemas.openxmlformats.org/officeDocument/2006/relationships/image" Target="media/image12.wmf"/><Relationship Id="rId34" Type="http://schemas.openxmlformats.org/officeDocument/2006/relationships/image" Target="http://tbn0.google.com/images?q=tbn:EP7ctVebdDTu5M:http://yannicksurcouf.com/files/u2/fl__che-et-balance.jpg" TargetMode="External"/><Relationship Id="rId50" Type="http://schemas.openxmlformats.org/officeDocument/2006/relationships/image" Target="media/image17.wmf"/><Relationship Id="rId55" Type="http://schemas.openxmlformats.org/officeDocument/2006/relationships/oleObject" Target="embeddings/oleObject17.bin"/><Relationship Id="rId76" Type="http://schemas.openxmlformats.org/officeDocument/2006/relationships/image" Target="media/image250.wmf"/><Relationship Id="rId7" Type="http://schemas.openxmlformats.org/officeDocument/2006/relationships/image" Target="media/image2.emf"/><Relationship Id="rId71" Type="http://schemas.openxmlformats.org/officeDocument/2006/relationships/image" Target="media/image24.wmf"/><Relationship Id="rId2" Type="http://schemas.openxmlformats.org/officeDocument/2006/relationships/numbering" Target="numbering.xml"/><Relationship Id="rId29" Type="http://schemas.openxmlformats.org/officeDocument/2006/relationships/image" Target="media/image100.wmf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2.bin"/><Relationship Id="rId66" Type="http://schemas.openxmlformats.org/officeDocument/2006/relationships/image" Target="media/image21.wmf"/><Relationship Id="rId87" Type="http://schemas.openxmlformats.org/officeDocument/2006/relationships/oleObject" Target="embeddings/oleObject32.bin"/><Relationship Id="rId61" Type="http://schemas.openxmlformats.org/officeDocument/2006/relationships/oleObject" Target="embeddings/oleObject20.bin"/><Relationship Id="rId82" Type="http://schemas.openxmlformats.org/officeDocument/2006/relationships/image" Target="media/image2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1EB03-FE5F-4CA7-B5A3-2CBE730AE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CAFF5B78.dotm</Template>
  <TotalTime>7</TotalTime>
  <Pages>11</Pages>
  <Words>804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Jean Rostand</Company>
  <LinksUpToDate>false</LinksUpToDate>
  <CharactersWithSpaces>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ADMIN</cp:lastModifiedBy>
  <cp:revision>3</cp:revision>
  <dcterms:created xsi:type="dcterms:W3CDTF">2018-03-27T12:41:00Z</dcterms:created>
  <dcterms:modified xsi:type="dcterms:W3CDTF">2018-03-27T14:31:00Z</dcterms:modified>
</cp:coreProperties>
</file>