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wmf" ContentType="image/x-w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A5F28" w:rsidRPr="00BE5740" w:rsidRDefault="007A5F28" w:rsidP="007A5F28">
      <w:pPr>
        <w:rPr>
          <w:rFonts w:ascii="Arial Narrow" w:hAnsi="Arial Narrow" w:cs="Arial Narrow"/>
          <w:sz w:val="8"/>
          <w:szCs w:val="8"/>
        </w:rPr>
      </w:pPr>
    </w:p>
    <w:p w:rsidR="00AB76E7" w:rsidRPr="00802090" w:rsidRDefault="00DC2CCA" w:rsidP="00DC2CCA">
      <w:pPr>
        <w:pBdr>
          <w:top w:val="double" w:sz="4" w:space="0" w:color="auto" w:shadow="1"/>
          <w:left w:val="double" w:sz="4" w:space="4" w:color="auto" w:shadow="1"/>
          <w:bottom w:val="double" w:sz="4" w:space="1" w:color="auto" w:shadow="1"/>
          <w:right w:val="double" w:sz="4" w:space="4" w:color="auto" w:shadow="1"/>
        </w:pBdr>
        <w:jc w:val="center"/>
        <w:rPr>
          <w:rFonts w:ascii="Arial" w:hAnsi="Arial" w:cs="Arial"/>
          <w:bCs/>
          <w:iCs/>
          <w:sz w:val="32"/>
          <w:szCs w:val="32"/>
        </w:rPr>
      </w:pPr>
      <w:r>
        <w:rPr>
          <w:rFonts w:ascii="Arial" w:hAnsi="Arial" w:cs="Arial"/>
          <w:bCs/>
          <w:iCs/>
          <w:sz w:val="32"/>
          <w:szCs w:val="32"/>
        </w:rPr>
        <w:t>Se mettre</w:t>
      </w:r>
      <w:r w:rsidR="00972A33" w:rsidRPr="00802090">
        <w:rPr>
          <w:rFonts w:ascii="Arial" w:hAnsi="Arial" w:cs="Arial"/>
          <w:bCs/>
          <w:iCs/>
          <w:sz w:val="32"/>
          <w:szCs w:val="32"/>
        </w:rPr>
        <w:t xml:space="preserve"> au diapason ... !</w:t>
      </w:r>
    </w:p>
    <w:p w:rsidR="00AB76E7" w:rsidRPr="00802090" w:rsidRDefault="00AB76E7" w:rsidP="00AB76E7">
      <w:pPr>
        <w:pBdr>
          <w:top w:val="double" w:sz="4" w:space="0" w:color="auto" w:shadow="1"/>
          <w:left w:val="double" w:sz="4" w:space="4" w:color="auto" w:shadow="1"/>
          <w:bottom w:val="double" w:sz="4" w:space="1" w:color="auto" w:shadow="1"/>
          <w:right w:val="double" w:sz="4" w:space="4" w:color="auto" w:shadow="1"/>
        </w:pBdr>
        <w:jc w:val="center"/>
        <w:rPr>
          <w:rFonts w:ascii="Arial" w:hAnsi="Arial" w:cs="Arial"/>
          <w:bCs/>
          <w:iCs/>
          <w:color w:val="0033CC"/>
          <w:sz w:val="32"/>
          <w:szCs w:val="32"/>
        </w:rPr>
      </w:pPr>
      <w:r w:rsidRPr="00802090">
        <w:rPr>
          <w:rFonts w:ascii="Arial" w:hAnsi="Arial" w:cs="Arial"/>
          <w:bCs/>
          <w:iCs/>
          <w:color w:val="0033CC"/>
          <w:sz w:val="32"/>
          <w:szCs w:val="32"/>
        </w:rPr>
        <w:t>- TP cours -</w:t>
      </w:r>
    </w:p>
    <w:p w:rsidR="00AB76E7" w:rsidRDefault="00AB76E7" w:rsidP="00F959A3">
      <w:pPr>
        <w:spacing w:line="360" w:lineRule="auto"/>
        <w:rPr>
          <w:b/>
          <w:sz w:val="26"/>
          <w:szCs w:val="26"/>
        </w:rPr>
      </w:pPr>
    </w:p>
    <w:p w:rsidR="002E05CD" w:rsidRDefault="002E05CD" w:rsidP="00F959A3">
      <w:pPr>
        <w:spacing w:line="360" w:lineRule="auto"/>
        <w:rPr>
          <w:b/>
        </w:rPr>
      </w:pPr>
      <w:r w:rsidRPr="007E17E2">
        <w:rPr>
          <w:b/>
        </w:rPr>
        <w:t>A. Problématique</w:t>
      </w:r>
      <w:r w:rsidR="00AA3A32">
        <w:rPr>
          <w:b/>
        </w:rPr>
        <w:t>.</w:t>
      </w:r>
    </w:p>
    <w:p w:rsidR="00A6335F" w:rsidRPr="00A6335F" w:rsidRDefault="00A6335F" w:rsidP="00F959A3">
      <w:pPr>
        <w:spacing w:line="360" w:lineRule="auto"/>
        <w:rPr>
          <w:b/>
          <w:sz w:val="8"/>
          <w:szCs w:val="8"/>
        </w:rPr>
      </w:pPr>
    </w:p>
    <w:p w:rsidR="003D29EB" w:rsidRDefault="00D93364" w:rsidP="003D29EB">
      <w:pPr>
        <w:jc w:val="both"/>
        <w:rPr>
          <w:color w:val="000000"/>
          <w:shd w:val="clear" w:color="auto" w:fill="FFFFFF"/>
        </w:rPr>
      </w:pPr>
      <w:r>
        <w:rPr>
          <w:noProof/>
          <w:lang w:eastAsia="fr-FR"/>
        </w:rPr>
        <mc:AlternateContent>
          <mc:Choice Requires="wpg">
            <w:drawing>
              <wp:anchor distT="0" distB="0" distL="114300" distR="114300" simplePos="0" relativeHeight="251660288" behindDoc="1" locked="0" layoutInCell="1" allowOverlap="1">
                <wp:simplePos x="0" y="0"/>
                <wp:positionH relativeFrom="column">
                  <wp:posOffset>-40005</wp:posOffset>
                </wp:positionH>
                <wp:positionV relativeFrom="paragraph">
                  <wp:posOffset>81280</wp:posOffset>
                </wp:positionV>
                <wp:extent cx="2085975" cy="895350"/>
                <wp:effectExtent l="7620" t="5080" r="11430" b="13970"/>
                <wp:wrapTight wrapText="bothSides">
                  <wp:wrapPolygon edited="0">
                    <wp:start x="-99" y="-230"/>
                    <wp:lineTo x="-99" y="21370"/>
                    <wp:lineTo x="21699" y="21370"/>
                    <wp:lineTo x="21699" y="-230"/>
                    <wp:lineTo x="-99" y="-230"/>
                  </wp:wrapPolygon>
                </wp:wrapTight>
                <wp:docPr id="869" name="Group 8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085975" cy="895350"/>
                          <a:chOff x="615" y="3375"/>
                          <a:chExt cx="3285" cy="1410"/>
                        </a:xfrm>
                      </wpg:grpSpPr>
                      <pic:pic xmlns:pic="http://schemas.openxmlformats.org/drawingml/2006/picture">
                        <pic:nvPicPr>
                          <pic:cNvPr id="870" name="Picture 8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23" y="3540"/>
                            <a:ext cx="3177" cy="114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871" name="Rectangle 889"/>
                        <wps:cNvSpPr>
                          <a:spLocks noChangeArrowheads="1"/>
                        </wps:cNvSpPr>
                        <wps:spPr bwMode="auto">
                          <a:xfrm>
                            <a:off x="615" y="3375"/>
                            <a:ext cx="3285" cy="14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890" o:spid="_x0000_s1026" style="position:absolute;margin-left:-3.15pt;margin-top:6.4pt;width:164.25pt;height:70.5pt;z-index:-251656192" coordorigin="615,3375" coordsize="3285,141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882" o:spid="_x0000_s1027" type="#_x0000_t75" style="position:absolute;left:723;top:3540;width:3177;height:114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">
                  <v:imagedata r:id="rId10" o:title=""/>
                </v:shape>
                <v:rect id="Rectangle 889" o:spid="_x0000_s1028" style="position:absolute;left:615;top:3375;width:3285;height:141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URc18MA&#10;AADcAAAADwAAAGRycy9kb3ducmV2LnhtbESPQWsCMRSE7wX/Q3iCt5q1YCurUVap4EmoCurtsXkm&#10;i5uXZRPd7b9vCoUeh5n5hlmseleLJ7Wh8qxgMs5AEJdeV2wUnI7b1xmIEJE11p5JwTcFWC0HLwvM&#10;te/4i56HaESCcMhRgY2xyaUMpSWHYewb4uTdfOswJtkaqVvsEtzV8i3L3qXDitOCxYY2lsr74eEU&#10;fDbXfTE1QRbnaC93v+62dm+UGg37Yg4iUh//w3/tnVYw+5jA75l0BOTy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URc18MAAADcAAAADwAAAAAAAAAAAAAAAACYAgAAZHJzL2Rv&#10;d25yZXYueG1sUEsFBgAAAAAEAAQA9QAAAIgDAAAAAA==&#10;" filled="f"/>
                <w10:wrap type="tight"/>
              </v:group>
            </w:pict>
          </mc:Fallback>
        </mc:AlternateContent>
      </w:r>
    </w:p>
    <w:p w:rsidR="00065056" w:rsidRPr="0043788F" w:rsidRDefault="00065056" w:rsidP="003D29EB">
      <w:pPr>
        <w:jc w:val="both"/>
        <w:rPr>
          <w:color w:val="000000"/>
          <w:shd w:val="clear" w:color="auto" w:fill="FFFFFF"/>
        </w:rPr>
      </w:pPr>
      <w:r w:rsidRPr="0043788F">
        <w:rPr>
          <w:color w:val="000000"/>
          <w:shd w:val="clear" w:color="auto" w:fill="FFFFFF"/>
        </w:rPr>
        <w:t>Les musiciens accordent leurs instrum</w:t>
      </w:r>
      <w:r w:rsidR="008E2D0F">
        <w:rPr>
          <w:color w:val="000000"/>
          <w:shd w:val="clear" w:color="auto" w:fill="FFFFFF"/>
        </w:rPr>
        <w:t xml:space="preserve">ents avant de commencer à jouer, </w:t>
      </w:r>
      <w:r w:rsidRPr="0043788F">
        <w:rPr>
          <w:color w:val="000000"/>
          <w:shd w:val="clear" w:color="auto" w:fill="FFFFFF"/>
        </w:rPr>
        <w:t>de manière à ce qu'ils aient tous la même note</w:t>
      </w:r>
      <w:r>
        <w:rPr>
          <w:color w:val="000000"/>
          <w:shd w:val="clear" w:color="auto" w:fill="FFFFFF"/>
        </w:rPr>
        <w:t xml:space="preserve">. </w:t>
      </w:r>
    </w:p>
    <w:p w:rsidR="003D29EB" w:rsidRPr="003D29EB" w:rsidRDefault="003D29EB" w:rsidP="003D29EB">
      <w:pPr>
        <w:jc w:val="both"/>
        <w:rPr>
          <w:sz w:val="8"/>
          <w:szCs w:val="8"/>
        </w:rPr>
      </w:pPr>
    </w:p>
    <w:p w:rsidR="003D29EB" w:rsidRDefault="003D29EB" w:rsidP="003D29EB">
      <w:pPr>
        <w:jc w:val="both"/>
      </w:pPr>
    </w:p>
    <w:p w:rsidR="003D29EB" w:rsidRDefault="003D29EB" w:rsidP="003D29EB">
      <w:pPr>
        <w:jc w:val="both"/>
      </w:pPr>
    </w:p>
    <w:p w:rsidR="003D29EB" w:rsidRDefault="00D93364" w:rsidP="003D29EB">
      <w:pPr>
        <w:jc w:val="both"/>
      </w:pPr>
      <w:r>
        <w:rPr>
          <w:noProof/>
          <w:lang w:eastAsia="fr-FR"/>
        </w:rPr>
        <mc:AlternateContent>
          <mc:Choice Requires="wpg">
            <w:drawing>
              <wp:anchor distT="0" distB="0" distL="114300" distR="114300" simplePos="0" relativeHeight="251668480" behindDoc="1" locked="0" layoutInCell="1" allowOverlap="1">
                <wp:simplePos x="0" y="0"/>
                <wp:positionH relativeFrom="column">
                  <wp:posOffset>5446395</wp:posOffset>
                </wp:positionH>
                <wp:positionV relativeFrom="paragraph">
                  <wp:posOffset>41910</wp:posOffset>
                </wp:positionV>
                <wp:extent cx="1038225" cy="1157605"/>
                <wp:effectExtent l="7620" t="13335" r="1905" b="635"/>
                <wp:wrapTight wrapText="bothSides">
                  <wp:wrapPolygon edited="0">
                    <wp:start x="-198" y="-178"/>
                    <wp:lineTo x="-198" y="16114"/>
                    <wp:lineTo x="20015" y="16114"/>
                    <wp:lineTo x="20015" y="-178"/>
                    <wp:lineTo x="-198" y="-178"/>
                  </wp:wrapPolygon>
                </wp:wrapTight>
                <wp:docPr id="864" name="Group 9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38225" cy="1157605"/>
                          <a:chOff x="9555" y="4875"/>
                          <a:chExt cx="1635" cy="1823"/>
                        </a:xfrm>
                      </wpg:grpSpPr>
                      <wpg:grpSp>
                        <wpg:cNvPr id="865" name="Group 884"/>
                        <wpg:cNvGrpSpPr>
                          <a:grpSpLocks/>
                        </wpg:cNvGrpSpPr>
                        <wpg:grpSpPr bwMode="auto">
                          <a:xfrm>
                            <a:off x="9555" y="4875"/>
                            <a:ext cx="1498" cy="1382"/>
                            <a:chOff x="9971" y="3180"/>
                            <a:chExt cx="1444" cy="1515"/>
                          </a:xfrm>
                        </wpg:grpSpPr>
                        <pic:pic xmlns:pic="http://schemas.openxmlformats.org/drawingml/2006/picture">
                          <pic:nvPicPr>
                            <pic:cNvPr id="866" name="Picture 881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1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9971" y="3180"/>
                              <a:ext cx="1444" cy="1515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wps:wsp>
                          <wps:cNvPr id="867" name="Rectangle 883"/>
                          <wps:cNvSpPr>
                            <a:spLocks noChangeArrowheads="1"/>
                          </wps:cNvSpPr>
                          <wps:spPr bwMode="auto">
                            <a:xfrm>
                              <a:off x="9971" y="3180"/>
                              <a:ext cx="1444" cy="151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868" name="Text Box 914"/>
                        <wps:cNvSpPr txBox="1">
                          <a:spLocks noChangeArrowheads="1"/>
                        </wps:cNvSpPr>
                        <wps:spPr bwMode="auto">
                          <a:xfrm>
                            <a:off x="9778" y="6257"/>
                            <a:ext cx="1412" cy="4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F53FD" w:rsidRPr="007F53FD" w:rsidRDefault="007F53FD">
                              <w:pPr>
                                <w:rPr>
                                  <w:b/>
                                  <w:i/>
                                  <w:sz w:val="20"/>
                                  <w:szCs w:val="20"/>
                                </w:rPr>
                              </w:pPr>
                              <w:r w:rsidRPr="007F53FD">
                                <w:rPr>
                                  <w:b/>
                                  <w:i/>
                                  <w:sz w:val="20"/>
                                  <w:szCs w:val="20"/>
                                </w:rPr>
                                <w:t>Diapason.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916" o:spid="_x0000_s1026" style="position:absolute;left:0;text-align:left;margin-left:428.85pt;margin-top:3.3pt;width:81.75pt;height:91.15pt;z-index:-251648000" coordorigin="9555,4875" coordsize="1635,182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">
                <v:group id="Group 884" o:spid="_x0000_s1027" style="position:absolute;left:9555;top:4875;width:1498;height:1382" coordorigin="9971,3180" coordsize="1444,151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Gk4rKxgAAANwA&#10;AAAPAAAAAAAAAAAAAAAAAKoCAABkcnMvZG93bnJldi54bWxQSwUGAAAAAAQABAD6AAAAnQMAAAAA&#10;">
                  <v:shape id="Picture 881" o:spid="_x0000_s1028" type="#_x0000_t75" style="position:absolute;left:9971;top:3180;width:1444;height:151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y/on/BAAAA3AAAAA8AAABkcnMvZG93bnJldi54bWxEj82KwjAUhfeC7xCu4E5TZ1G0GkVEwZWg&#10;I4i7a3Nti81NbTJtfXsjDLg8nJ+Ps1h1phQN1a6wrGAyjkAQp1YXnCk4/+5GUxDOI2ssLZOCFzlY&#10;Lfu9BSbatnyk5uQzEUbYJagg975KpHRpTgbd2FbEwbvb2qAPss6krrEN46aUP1EUS4MFB0KOFW1y&#10;Sh+nPxO4mwttr+Vu1mGzfravw/V8w0qp4aBbz0F46vw3/N/eawXTOIbPmXAE5PIN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By/on/BAAAA3AAAAA8AAAAAAAAAAAAAAAAAnwIA&#10;AGRycy9kb3ducmV2LnhtbFBLBQYAAAAABAAEAPcAAACNAwAAAAA=&#10;">
                    <v:imagedata r:id="rId12" o:title=""/>
                  </v:shape>
                  <v:rect id="Rectangle 883" o:spid="_x0000_s1029" style="position:absolute;left:9971;top:3180;width:1444;height:151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Dj35cQA&#10;AADcAAAADwAAAGRycy9kb3ducmV2LnhtbESPT2sCMRTE74LfIbxCb5qtUCurUVap4EnwD9jeHptn&#10;srh5WTapu377piD0OMzMb5jFqne1uFMbKs8K3sYZCOLS64qNgvNpO5qBCBFZY+2ZFDwowGo5HCww&#10;177jA92P0YgE4ZCjAhtjk0sZSksOw9g3xMm7+tZhTLI1UrfYJbir5STLptJhxWnBYkMbS+Xt+OMU&#10;fDbf++LdBFlcov26+XW3tXuj1OtLX8xBROrjf/jZ3mkFs+kH/J1JR0Auf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g49+XEAAAA3AAAAA8AAAAAAAAAAAAAAAAAmAIAAGRycy9k&#10;b3ducmV2LnhtbFBLBQYAAAAABAAEAPUAAACJAwAAAAA=&#10;" filled="f"/>
                </v:group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914" o:spid="_x0000_s1030" type="#_x0000_t202" style="position:absolute;left:9778;top:6257;width:1412;height:44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wag6MEA&#10;AADcAAAADwAAAGRycy9kb3ducmV2LnhtbERPy2rCQBTdF/yH4QrdNTOKShqdBLEIXSm1D+jukrkm&#10;wcydkJma+PfOQujycN6bYrStuFLvG8caZokCQVw603Cl4etz/5KC8AHZYOuYNNzIQ5FPnjaYGTfw&#10;B11PoRIxhH2GGuoQukxKX9Zk0SeuI47c2fUWQ4R9JU2PQwy3rZwrtZIWG44NNXa0q6m8nP6shu/D&#10;+fdnoY7Vm112gxuVZPsqtX6ejts1iEBj+Bc/3O9GQ7qKa+OZeARkfgc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I8GoOjBAAAA3AAAAA8AAAAAAAAAAAAAAAAAmAIAAGRycy9kb3du&#10;cmV2LnhtbFBLBQYAAAAABAAEAPUAAACGAwAAAAA=&#10;" filled="f" stroked="f">
                  <v:textbox>
                    <w:txbxContent>
                      <w:p w:rsidR="007F53FD" w:rsidRPr="007F53FD" w:rsidRDefault="007F53FD">
                        <w:pPr>
                          <w:rPr>
                            <w:b/>
                            <w:i/>
                            <w:sz w:val="20"/>
                            <w:szCs w:val="20"/>
                          </w:rPr>
                        </w:pPr>
                        <w:r w:rsidRPr="007F53FD">
                          <w:rPr>
                            <w:b/>
                            <w:i/>
                            <w:sz w:val="20"/>
                            <w:szCs w:val="20"/>
                          </w:rPr>
                          <w:t>Diapason.</w:t>
                        </w:r>
                      </w:p>
                    </w:txbxContent>
                  </v:textbox>
                </v:shape>
                <w10:wrap type="tight"/>
              </v:group>
            </w:pict>
          </mc:Fallback>
        </mc:AlternateContent>
      </w:r>
    </w:p>
    <w:p w:rsidR="007F53FD" w:rsidRDefault="00972A33" w:rsidP="003D29EB">
      <w:pPr>
        <w:jc w:val="both"/>
      </w:pPr>
      <w:r>
        <w:t>Pierre, pour accorder sa guitare, utilise un diapason</w:t>
      </w:r>
      <w:r w:rsidR="000444C4">
        <w:t xml:space="preserve">. </w:t>
      </w:r>
    </w:p>
    <w:p w:rsidR="00AB76E7" w:rsidRPr="007E17E2" w:rsidRDefault="000444C4" w:rsidP="003D29EB">
      <w:pPr>
        <w:jc w:val="both"/>
      </w:pPr>
      <w:r>
        <w:t>Son amie Sarah</w:t>
      </w:r>
      <w:r w:rsidR="008E2D0F">
        <w:t>,</w:t>
      </w:r>
      <w:r>
        <w:t xml:space="preserve"> se demande quelle note de musique émet le diapason</w:t>
      </w:r>
      <w:r w:rsidR="00AA3A32">
        <w:t>.</w:t>
      </w:r>
    </w:p>
    <w:p w:rsidR="003D29EB" w:rsidRPr="003D29EB" w:rsidRDefault="003D29EB" w:rsidP="003D29EB">
      <w:pPr>
        <w:jc w:val="both"/>
        <w:rPr>
          <w:sz w:val="8"/>
          <w:szCs w:val="8"/>
        </w:rPr>
      </w:pPr>
    </w:p>
    <w:p w:rsidR="007F53FD" w:rsidRPr="007F53FD" w:rsidRDefault="007F53FD" w:rsidP="003D29EB">
      <w:pPr>
        <w:jc w:val="both"/>
        <w:rPr>
          <w:sz w:val="8"/>
          <w:szCs w:val="8"/>
        </w:rPr>
      </w:pPr>
    </w:p>
    <w:p w:rsidR="000444C4" w:rsidRPr="005C6BD2" w:rsidRDefault="005C6BD2" w:rsidP="003D29EB">
      <w:pPr>
        <w:jc w:val="both"/>
      </w:pPr>
      <w:r w:rsidRPr="005C6BD2">
        <w:t xml:space="preserve">Pierre lui met à disposition le document </w:t>
      </w:r>
      <w:r w:rsidR="003D29EB">
        <w:t>en annexe page suivante</w:t>
      </w:r>
      <w:r w:rsidRPr="005C6BD2">
        <w:t>.</w:t>
      </w:r>
    </w:p>
    <w:p w:rsidR="00AB76E7" w:rsidRDefault="00AB76E7" w:rsidP="00F959A3">
      <w:pPr>
        <w:spacing w:line="360" w:lineRule="auto"/>
        <w:rPr>
          <w:b/>
        </w:rPr>
      </w:pPr>
    </w:p>
    <w:p w:rsidR="00480FE7" w:rsidRPr="00C6306B" w:rsidRDefault="00C6306B" w:rsidP="00F959A3">
      <w:pPr>
        <w:spacing w:line="360" w:lineRule="auto"/>
        <w:rPr>
          <w:b/>
        </w:rPr>
      </w:pPr>
      <w:r>
        <w:rPr>
          <w:b/>
        </w:rPr>
        <w:t xml:space="preserve">Problématique : </w:t>
      </w:r>
      <w:r w:rsidR="000444C4">
        <w:rPr>
          <w:b/>
        </w:rPr>
        <w:t xml:space="preserve">Quelle est la note de musique </w:t>
      </w:r>
      <w:r w:rsidR="003D29EB">
        <w:rPr>
          <w:b/>
        </w:rPr>
        <w:t>émise par le diapason ?</w:t>
      </w:r>
    </w:p>
    <w:p w:rsidR="005C6BD2" w:rsidRDefault="005C6BD2" w:rsidP="00480FE7">
      <w:pPr>
        <w:spacing w:line="360" w:lineRule="auto"/>
        <w:rPr>
          <w:b/>
          <w:sz w:val="8"/>
          <w:szCs w:val="8"/>
        </w:rPr>
      </w:pPr>
    </w:p>
    <w:p w:rsidR="007F53FD" w:rsidRDefault="007F53FD" w:rsidP="00480FE7">
      <w:pPr>
        <w:spacing w:line="360" w:lineRule="auto"/>
        <w:rPr>
          <w:b/>
          <w:sz w:val="8"/>
          <w:szCs w:val="8"/>
        </w:rPr>
      </w:pPr>
    </w:p>
    <w:p w:rsidR="00802090" w:rsidRPr="00C6306B" w:rsidRDefault="00802090" w:rsidP="00802090">
      <w:pPr>
        <w:spacing w:line="360" w:lineRule="auto"/>
        <w:rPr>
          <w:b/>
        </w:rPr>
      </w:pPr>
      <w:r w:rsidRPr="00C6306B">
        <w:rPr>
          <w:b/>
        </w:rPr>
        <w:t xml:space="preserve">A.1. Compréhension et analyse de la situation. </w:t>
      </w:r>
    </w:p>
    <w:p w:rsidR="00802090" w:rsidRPr="00802090" w:rsidRDefault="00D93364" w:rsidP="00564DB9">
      <w:pPr>
        <w:spacing w:line="276" w:lineRule="auto"/>
      </w:pPr>
      <w:r>
        <w:rPr>
          <w:noProof/>
          <w:lang w:eastAsia="fr-FR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5501005</wp:posOffset>
            </wp:positionH>
            <wp:positionV relativeFrom="paragraph">
              <wp:posOffset>222250</wp:posOffset>
            </wp:positionV>
            <wp:extent cx="1057275" cy="1123950"/>
            <wp:effectExtent l="0" t="0" r="9525" b="0"/>
            <wp:wrapNone/>
            <wp:docPr id="959" name="Image 9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9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7275" cy="11239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02090" w:rsidRPr="00802090">
        <w:t>En v</w:t>
      </w:r>
      <w:r w:rsidR="003D29EB">
        <w:t>ous aidant du document en annexe page suivante</w:t>
      </w:r>
      <w:r w:rsidR="00802090" w:rsidRPr="00802090">
        <w:t>, quelle est à votre avis, la note émise par le diapason ?</w:t>
      </w:r>
    </w:p>
    <w:p w:rsidR="00802090" w:rsidRDefault="00802090" w:rsidP="00802090">
      <w:pPr>
        <w:spacing w:line="360" w:lineRule="auto"/>
      </w:pPr>
      <w:r>
        <w:t>..........................................................................................................................................................................</w:t>
      </w:r>
    </w:p>
    <w:p w:rsidR="00802090" w:rsidRPr="008C2E31" w:rsidRDefault="00802090" w:rsidP="00802090">
      <w:pPr>
        <w:spacing w:line="360" w:lineRule="auto"/>
      </w:pPr>
      <w:r>
        <w:t>..........................................................................................................................................................................</w:t>
      </w:r>
    </w:p>
    <w:p w:rsidR="00802090" w:rsidRPr="008C2E31" w:rsidRDefault="00802090" w:rsidP="00802090">
      <w:pPr>
        <w:spacing w:line="360" w:lineRule="auto"/>
      </w:pPr>
      <w:r w:rsidRPr="008C2E31">
        <w:t>..............</w:t>
      </w:r>
      <w:r>
        <w:t>............................................................................................................................................................</w:t>
      </w:r>
    </w:p>
    <w:p w:rsidR="00A0635F" w:rsidRPr="003D29EB" w:rsidRDefault="00A0635F" w:rsidP="00A0635F">
      <w:pPr>
        <w:rPr>
          <w:b/>
          <w:sz w:val="8"/>
          <w:szCs w:val="8"/>
        </w:rPr>
      </w:pPr>
    </w:p>
    <w:p w:rsidR="003D1282" w:rsidRDefault="003D1282" w:rsidP="00A0635F">
      <w:pPr>
        <w:rPr>
          <w:b/>
        </w:rPr>
      </w:pPr>
    </w:p>
    <w:p w:rsidR="005C6BD2" w:rsidRPr="00802090" w:rsidRDefault="00802090" w:rsidP="00564DB9">
      <w:pPr>
        <w:spacing w:line="276" w:lineRule="auto"/>
      </w:pPr>
      <w:r>
        <w:rPr>
          <w:b/>
        </w:rPr>
        <w:t xml:space="preserve">A.2. </w:t>
      </w:r>
      <w:r w:rsidRPr="00802090">
        <w:t>On</w:t>
      </w:r>
      <w:r w:rsidR="00A0635F">
        <w:t xml:space="preserve"> souhaite, à l’aide du matériel mis à disposition, </w:t>
      </w:r>
      <w:r w:rsidRPr="00802090">
        <w:t>mettre en place une expérience permettant de connaître la note de musique émise par un diapason.</w:t>
      </w:r>
    </w:p>
    <w:p w:rsidR="005C6BD2" w:rsidRPr="00802090" w:rsidRDefault="00802090" w:rsidP="00564DB9">
      <w:pPr>
        <w:spacing w:line="276" w:lineRule="auto"/>
      </w:pPr>
      <w:r w:rsidRPr="00802090">
        <w:t>Proposer une démarche et</w:t>
      </w:r>
      <w:r w:rsidR="008E2D0F">
        <w:t>,</w:t>
      </w:r>
      <w:r w:rsidRPr="00802090">
        <w:t xml:space="preserve"> décrire un protocole expérimental</w:t>
      </w:r>
      <w:r w:rsidR="008E2D0F">
        <w:t>,</w:t>
      </w:r>
      <w:r w:rsidR="00A0635F">
        <w:t xml:space="preserve"> permettant de répondre à la problématique.</w:t>
      </w:r>
    </w:p>
    <w:p w:rsidR="005C6BD2" w:rsidRDefault="00D93364" w:rsidP="00480FE7">
      <w:pPr>
        <w:spacing w:line="360" w:lineRule="auto"/>
        <w:rPr>
          <w:b/>
          <w:sz w:val="8"/>
          <w:szCs w:val="8"/>
        </w:rPr>
      </w:pP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41856" behindDoc="0" locked="0" layoutInCell="1" allowOverlap="1">
                <wp:simplePos x="0" y="0"/>
                <wp:positionH relativeFrom="column">
                  <wp:posOffset>4427220</wp:posOffset>
                </wp:positionH>
                <wp:positionV relativeFrom="paragraph">
                  <wp:posOffset>51435</wp:posOffset>
                </wp:positionV>
                <wp:extent cx="2057400" cy="1838325"/>
                <wp:effectExtent l="7620" t="13335" r="11430" b="5715"/>
                <wp:wrapNone/>
                <wp:docPr id="958" name="Text Box 7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57400" cy="18383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0635F" w:rsidRDefault="00A0635F">
                            <w:r>
                              <w:t>Cocher le matériel à utiliser :</w:t>
                            </w:r>
                          </w:p>
                          <w:p w:rsidR="00A0635F" w:rsidRDefault="00A0635F"/>
                          <w:p w:rsidR="00A0635F" w:rsidRDefault="00A0635F" w:rsidP="00A0635F">
                            <w:pPr>
                              <w:spacing w:line="276" w:lineRule="auto"/>
                            </w:pPr>
                            <w:r>
                              <w:sym w:font="Symbol" w:char="F07F"/>
                            </w:r>
                            <w:r>
                              <w:t xml:space="preserve"> Diapason et marteau</w:t>
                            </w:r>
                          </w:p>
                          <w:p w:rsidR="00A0635F" w:rsidRDefault="00A0635F" w:rsidP="00A0635F">
                            <w:pPr>
                              <w:spacing w:line="276" w:lineRule="auto"/>
                            </w:pPr>
                            <w:r>
                              <w:sym w:font="Symbol" w:char="F07F"/>
                            </w:r>
                            <w:r>
                              <w:t xml:space="preserve"> Ordinateur</w:t>
                            </w:r>
                          </w:p>
                          <w:p w:rsidR="00A0635F" w:rsidRDefault="00A0635F" w:rsidP="00A0635F">
                            <w:pPr>
                              <w:spacing w:line="276" w:lineRule="auto"/>
                            </w:pPr>
                            <w:r>
                              <w:sym w:font="Symbol" w:char="F07F"/>
                            </w:r>
                            <w:r>
                              <w:t xml:space="preserve"> Capteur voltmètre</w:t>
                            </w:r>
                          </w:p>
                          <w:p w:rsidR="00A0635F" w:rsidRDefault="00A0635F" w:rsidP="00A0635F">
                            <w:pPr>
                              <w:spacing w:line="276" w:lineRule="auto"/>
                            </w:pPr>
                            <w:r>
                              <w:sym w:font="Symbol" w:char="F07F"/>
                            </w:r>
                            <w:r>
                              <w:t xml:space="preserve"> Capteur sonomètre</w:t>
                            </w:r>
                          </w:p>
                          <w:p w:rsidR="00A0635F" w:rsidRDefault="00A0635F" w:rsidP="00A0635F">
                            <w:pPr>
                              <w:spacing w:line="276" w:lineRule="auto"/>
                            </w:pPr>
                            <w:r>
                              <w:sym w:font="Symbol" w:char="F07F"/>
                            </w:r>
                            <w:r>
                              <w:t xml:space="preserve"> GBF</w:t>
                            </w:r>
                          </w:p>
                          <w:p w:rsidR="00A0635F" w:rsidRDefault="00A0635F" w:rsidP="00A0635F">
                            <w:pPr>
                              <w:spacing w:line="276" w:lineRule="auto"/>
                            </w:pPr>
                            <w:r>
                              <w:sym w:font="Symbol" w:char="F07F"/>
                            </w:r>
                            <w:r>
                              <w:t xml:space="preserve"> Console Primo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779" o:spid="_x0000_s1031" type="#_x0000_t202" style="position:absolute;margin-left:348.6pt;margin-top:4.05pt;width:162pt;height:144.75pt;z-index:251641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">
                <v:textbox>
                  <w:txbxContent>
                    <w:p w:rsidR="00A0635F" w:rsidRDefault="00A0635F">
                      <w:r>
                        <w:t>Cocher le matériel à utiliser :</w:t>
                      </w:r>
                    </w:p>
                    <w:p w:rsidR="00A0635F" w:rsidRDefault="00A0635F"/>
                    <w:p w:rsidR="00A0635F" w:rsidRDefault="00A0635F" w:rsidP="00A0635F">
                      <w:pPr>
                        <w:spacing w:line="276" w:lineRule="auto"/>
                      </w:pPr>
                      <w:r>
                        <w:sym w:font="Symbol" w:char="F07F"/>
                      </w:r>
                      <w:r>
                        <w:t xml:space="preserve"> Diapason et marteau</w:t>
                      </w:r>
                    </w:p>
                    <w:p w:rsidR="00A0635F" w:rsidRDefault="00A0635F" w:rsidP="00A0635F">
                      <w:pPr>
                        <w:spacing w:line="276" w:lineRule="auto"/>
                      </w:pPr>
                      <w:r>
                        <w:sym w:font="Symbol" w:char="F07F"/>
                      </w:r>
                      <w:r>
                        <w:t xml:space="preserve"> Ordinateur</w:t>
                      </w:r>
                    </w:p>
                    <w:p w:rsidR="00A0635F" w:rsidRDefault="00A0635F" w:rsidP="00A0635F">
                      <w:pPr>
                        <w:spacing w:line="276" w:lineRule="auto"/>
                      </w:pPr>
                      <w:r>
                        <w:sym w:font="Symbol" w:char="F07F"/>
                      </w:r>
                      <w:r>
                        <w:t xml:space="preserve"> Capteur voltmètre</w:t>
                      </w:r>
                    </w:p>
                    <w:p w:rsidR="00A0635F" w:rsidRDefault="00A0635F" w:rsidP="00A0635F">
                      <w:pPr>
                        <w:spacing w:line="276" w:lineRule="auto"/>
                      </w:pPr>
                      <w:r>
                        <w:sym w:font="Symbol" w:char="F07F"/>
                      </w:r>
                      <w:r>
                        <w:t xml:space="preserve"> Capteur sonomètre</w:t>
                      </w:r>
                    </w:p>
                    <w:p w:rsidR="00A0635F" w:rsidRDefault="00A0635F" w:rsidP="00A0635F">
                      <w:pPr>
                        <w:spacing w:line="276" w:lineRule="auto"/>
                      </w:pPr>
                      <w:r>
                        <w:sym w:font="Symbol" w:char="F07F"/>
                      </w:r>
                      <w:r>
                        <w:t xml:space="preserve"> GBF</w:t>
                      </w:r>
                    </w:p>
                    <w:p w:rsidR="00A0635F" w:rsidRDefault="00A0635F" w:rsidP="00A0635F">
                      <w:pPr>
                        <w:spacing w:line="276" w:lineRule="auto"/>
                      </w:pPr>
                      <w:r>
                        <w:sym w:font="Symbol" w:char="F07F"/>
                      </w:r>
                      <w:r>
                        <w:t xml:space="preserve"> Console Primo</w:t>
                      </w:r>
                    </w:p>
                  </w:txbxContent>
                </v:textbox>
              </v:shape>
            </w:pict>
          </mc:Fallback>
        </mc:AlternateContent>
      </w:r>
    </w:p>
    <w:p w:rsidR="005C6BD2" w:rsidRDefault="005C6BD2" w:rsidP="00480FE7">
      <w:pPr>
        <w:spacing w:line="360" w:lineRule="auto"/>
        <w:rPr>
          <w:b/>
          <w:sz w:val="8"/>
          <w:szCs w:val="8"/>
        </w:rPr>
      </w:pPr>
    </w:p>
    <w:p w:rsidR="00A0635F" w:rsidRDefault="00A0635F" w:rsidP="00A0635F">
      <w:pPr>
        <w:spacing w:line="360" w:lineRule="auto"/>
      </w:pPr>
      <w:r>
        <w:t>..........................................................................................................................................................................</w:t>
      </w:r>
    </w:p>
    <w:p w:rsidR="00A0635F" w:rsidRPr="008C2E31" w:rsidRDefault="00A0635F" w:rsidP="00A0635F">
      <w:pPr>
        <w:spacing w:line="360" w:lineRule="auto"/>
      </w:pPr>
      <w:r>
        <w:t>..........................................................................................................................................................................</w:t>
      </w:r>
    </w:p>
    <w:p w:rsidR="00A0635F" w:rsidRPr="008C2E31" w:rsidRDefault="00A0635F" w:rsidP="00A0635F">
      <w:pPr>
        <w:spacing w:line="360" w:lineRule="auto"/>
      </w:pPr>
      <w:r w:rsidRPr="008C2E31">
        <w:t>..............</w:t>
      </w:r>
      <w:r>
        <w:t>............................................................................................................................................................</w:t>
      </w:r>
    </w:p>
    <w:p w:rsidR="00A0635F" w:rsidRDefault="00A0635F" w:rsidP="00A0635F">
      <w:pPr>
        <w:spacing w:line="360" w:lineRule="auto"/>
      </w:pPr>
      <w:r>
        <w:t>..........................................................................................................................................................................</w:t>
      </w:r>
    </w:p>
    <w:p w:rsidR="00A0635F" w:rsidRDefault="00A0635F" w:rsidP="00A0635F">
      <w:pPr>
        <w:spacing w:line="360" w:lineRule="auto"/>
      </w:pPr>
      <w:r>
        <w:t>..........................................................................................................................................................................</w:t>
      </w:r>
    </w:p>
    <w:p w:rsidR="00A0635F" w:rsidRDefault="00D93364" w:rsidP="00480FE7">
      <w:pPr>
        <w:spacing w:line="360" w:lineRule="auto"/>
        <w:rPr>
          <w:b/>
          <w:sz w:val="8"/>
          <w:szCs w:val="8"/>
        </w:rPr>
      </w:pPr>
      <w:r>
        <w:rPr>
          <w:noProof/>
          <w:lang w:eastAsia="fr-FR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104775</wp:posOffset>
            </wp:positionH>
            <wp:positionV relativeFrom="paragraph">
              <wp:posOffset>70485</wp:posOffset>
            </wp:positionV>
            <wp:extent cx="1857375" cy="1219200"/>
            <wp:effectExtent l="0" t="0" r="9525" b="0"/>
            <wp:wrapTight wrapText="bothSides">
              <wp:wrapPolygon edited="0">
                <wp:start x="0" y="0"/>
                <wp:lineTo x="0" y="21263"/>
                <wp:lineTo x="21489" y="21263"/>
                <wp:lineTo x="21489" y="0"/>
                <wp:lineTo x="0" y="0"/>
              </wp:wrapPolygon>
            </wp:wrapTight>
            <wp:docPr id="885" name="Image 8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5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7375" cy="1219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D29EB" w:rsidRDefault="003D29EB" w:rsidP="00C733A5">
      <w:pPr>
        <w:spacing w:line="360" w:lineRule="auto"/>
        <w:rPr>
          <w:b/>
        </w:rPr>
      </w:pPr>
    </w:p>
    <w:p w:rsidR="003D29EB" w:rsidRDefault="003D29EB" w:rsidP="00C733A5">
      <w:pPr>
        <w:spacing w:line="360" w:lineRule="auto"/>
        <w:rPr>
          <w:b/>
        </w:rPr>
      </w:pPr>
    </w:p>
    <w:p w:rsidR="003D29EB" w:rsidRDefault="003D29EB" w:rsidP="00C733A5">
      <w:pPr>
        <w:spacing w:line="360" w:lineRule="auto"/>
        <w:rPr>
          <w:b/>
        </w:rPr>
      </w:pPr>
    </w:p>
    <w:p w:rsidR="003D29EB" w:rsidRDefault="003D29EB" w:rsidP="00C733A5">
      <w:pPr>
        <w:spacing w:line="360" w:lineRule="auto"/>
        <w:rPr>
          <w:b/>
        </w:rPr>
      </w:pPr>
    </w:p>
    <w:p w:rsidR="00A91D47" w:rsidRDefault="00A91D47" w:rsidP="00D960D1">
      <w:pPr>
        <w:spacing w:line="360" w:lineRule="auto"/>
        <w:jc w:val="center"/>
        <w:rPr>
          <w:rFonts w:ascii="Arial" w:hAnsi="Arial" w:cs="Arial"/>
          <w:b/>
          <w:sz w:val="32"/>
          <w:szCs w:val="32"/>
        </w:rPr>
        <w:sectPr w:rsidR="00A91D47" w:rsidSect="00DC2CCA">
          <w:headerReference w:type="default" r:id="rId15"/>
          <w:footerReference w:type="default" r:id="rId16"/>
          <w:pgSz w:w="11906" w:h="16838"/>
          <w:pgMar w:top="1135" w:right="707" w:bottom="284" w:left="993" w:header="708" w:footer="708" w:gutter="0"/>
          <w:cols w:space="708"/>
          <w:docGrid w:linePitch="360"/>
        </w:sectPr>
      </w:pPr>
    </w:p>
    <w:p w:rsidR="003D29EB" w:rsidRPr="00A91D47" w:rsidRDefault="00D960D1" w:rsidP="00D960D1">
      <w:pPr>
        <w:spacing w:line="360" w:lineRule="auto"/>
        <w:jc w:val="center"/>
        <w:rPr>
          <w:rFonts w:ascii="Arial" w:hAnsi="Arial" w:cs="Arial"/>
          <w:b/>
          <w:sz w:val="40"/>
          <w:szCs w:val="40"/>
        </w:rPr>
      </w:pPr>
      <w:r w:rsidRPr="00A91D47">
        <w:rPr>
          <w:rFonts w:ascii="Arial" w:hAnsi="Arial" w:cs="Arial"/>
          <w:b/>
          <w:sz w:val="40"/>
          <w:szCs w:val="40"/>
        </w:rPr>
        <w:lastRenderedPageBreak/>
        <w:t>Annexe</w:t>
      </w:r>
    </w:p>
    <w:p w:rsidR="003D29EB" w:rsidRDefault="003D29EB" w:rsidP="00C733A5">
      <w:pPr>
        <w:spacing w:line="360" w:lineRule="auto"/>
        <w:rPr>
          <w:b/>
        </w:rPr>
      </w:pPr>
    </w:p>
    <w:p w:rsidR="003D29EB" w:rsidRDefault="00D93364" w:rsidP="00C733A5">
      <w:pPr>
        <w:spacing w:line="360" w:lineRule="auto"/>
        <w:rPr>
          <w:b/>
        </w:rPr>
      </w:pPr>
      <w:r>
        <w:rPr>
          <w:b/>
          <w:noProof/>
          <w:lang w:eastAsia="fr-FR"/>
        </w:rPr>
        <mc:AlternateContent>
          <mc:Choice Requires="wpg">
            <w:drawing>
              <wp:anchor distT="0" distB="0" distL="114300" distR="114300" simplePos="0" relativeHeight="251672576" behindDoc="0" locked="0" layoutInCell="1" allowOverlap="1">
                <wp:simplePos x="0" y="0"/>
                <wp:positionH relativeFrom="column">
                  <wp:posOffset>26670</wp:posOffset>
                </wp:positionH>
                <wp:positionV relativeFrom="paragraph">
                  <wp:posOffset>162560</wp:posOffset>
                </wp:positionV>
                <wp:extent cx="9382125" cy="2731770"/>
                <wp:effectExtent l="0" t="19685" r="1905" b="10795"/>
                <wp:wrapNone/>
                <wp:docPr id="955" name="Group 9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382125" cy="2731770"/>
                          <a:chOff x="576" y="2925"/>
                          <a:chExt cx="14775" cy="4302"/>
                        </a:xfrm>
                      </wpg:grpSpPr>
                      <pic:pic xmlns:pic="http://schemas.openxmlformats.org/drawingml/2006/picture">
                        <pic:nvPicPr>
                          <pic:cNvPr id="956" name="Imag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3285" r="-470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76" y="2928"/>
                            <a:ext cx="14775" cy="429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957" name="Rectangle 888"/>
                        <wps:cNvSpPr>
                          <a:spLocks noChangeArrowheads="1"/>
                        </wps:cNvSpPr>
                        <wps:spPr bwMode="auto">
                          <a:xfrm>
                            <a:off x="1056" y="2925"/>
                            <a:ext cx="13614" cy="4299"/>
                          </a:xfrm>
                          <a:prstGeom prst="rect">
                            <a:avLst/>
                          </a:prstGeom>
                          <a:noFill/>
                          <a:ln w="25400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921" o:spid="_x0000_s1026" style="position:absolute;margin-left:2.1pt;margin-top:12.8pt;width:738.75pt;height:215.1pt;z-index:251672576" coordorigin="576,2925" coordsize="14775,430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">
                <v:shape id="Image 1" o:spid="_x0000_s1027" type="#_x0000_t75" style="position:absolute;left:576;top:2928;width:14775;height:429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LqknzEAAAA3AAAAA8AAABkcnMvZG93bnJldi54bWxEj0FrwkAUhO+C/2F5BW+6qaLY1FVsUPDg&#10;oUZ/wCP7zAazb9PsGtN/3xWEHoeZ+YZZbXpbi45aXzlW8D5JQBAXTldcKric9+MlCB+QNdaOScEv&#10;edish4MVpto9+ERdHkoRIexTVGBCaFIpfWHIop+4hjh6V9daDFG2pdQtPiLc1nKaJAtpseK4YLCh&#10;zFBxy+9Wgb3Mpj9H+51hl9+vZv91mx2znVKjt377CSJQH/7Dr/ZBK/iYL+B5Jh4Buf4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LqknzEAAAA3AAAAA8AAAAAAAAAAAAAAAAA&#10;nwIAAGRycy9kb3ducmV2LnhtbFBLBQYAAAAABAAEAPcAAACQAwAAAAA=&#10;">
                  <v:imagedata r:id="rId18" o:title="" cropleft="-2153f" cropright="-3086f"/>
                </v:shape>
                <v:rect id="Rectangle 888" o:spid="_x0000_s1028" style="position:absolute;left:1056;top:2925;width:13614;height:42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w0nT8QA&#10;AADcAAAADwAAAGRycy9kb3ducmV2LnhtbESP0WrCQBRE3wv+w3IF3+pGQdtEV4mC4JPY1A+4ZK9J&#10;MHs3Ztck9uu7QqGPw8ycYdbbwdSio9ZVlhXMphEI4tzqigsFl+/D+ycI55E11pZJwZMcbDejtzUm&#10;2vb8RV3mCxEg7BJUUHrfJFK6vCSDbmob4uBdbWvQB9kWUrfYB7ip5TyKltJgxWGhxIb2JeW37GEU&#10;3PzQndIi+znEl12cn3dp/7inSk3GQ7oC4Wnw/+G/9lEriBcf8DoTjoDc/A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MNJ0/EAAAA3AAAAA8AAAAAAAAAAAAAAAAAmAIAAGRycy9k&#10;b3ducmV2LnhtbFBLBQYAAAAABAAEAPUAAACJAwAAAAA=&#10;" filled="f" strokeweight="2pt"/>
              </v:group>
            </w:pict>
          </mc:Fallback>
        </mc:AlternateContent>
      </w:r>
    </w:p>
    <w:p w:rsidR="003D29EB" w:rsidRDefault="003D29EB" w:rsidP="00C733A5">
      <w:pPr>
        <w:spacing w:line="360" w:lineRule="auto"/>
        <w:rPr>
          <w:b/>
        </w:rPr>
      </w:pPr>
    </w:p>
    <w:p w:rsidR="003D29EB" w:rsidRDefault="003D29EB" w:rsidP="00C733A5">
      <w:pPr>
        <w:spacing w:line="360" w:lineRule="auto"/>
        <w:rPr>
          <w:b/>
        </w:rPr>
      </w:pPr>
    </w:p>
    <w:p w:rsidR="003D29EB" w:rsidRDefault="003D29EB" w:rsidP="00C733A5">
      <w:pPr>
        <w:spacing w:line="360" w:lineRule="auto"/>
        <w:rPr>
          <w:b/>
        </w:rPr>
      </w:pPr>
    </w:p>
    <w:p w:rsidR="003D29EB" w:rsidRDefault="003D29EB" w:rsidP="00C733A5">
      <w:pPr>
        <w:spacing w:line="360" w:lineRule="auto"/>
        <w:rPr>
          <w:b/>
        </w:rPr>
      </w:pPr>
    </w:p>
    <w:p w:rsidR="003D29EB" w:rsidRDefault="003D29EB" w:rsidP="00C733A5">
      <w:pPr>
        <w:spacing w:line="360" w:lineRule="auto"/>
        <w:rPr>
          <w:b/>
        </w:rPr>
      </w:pPr>
    </w:p>
    <w:p w:rsidR="003D29EB" w:rsidRDefault="003D29EB" w:rsidP="00C733A5">
      <w:pPr>
        <w:spacing w:line="360" w:lineRule="auto"/>
        <w:rPr>
          <w:b/>
        </w:rPr>
      </w:pPr>
    </w:p>
    <w:p w:rsidR="003D29EB" w:rsidRDefault="003D29EB" w:rsidP="00C733A5">
      <w:pPr>
        <w:spacing w:line="360" w:lineRule="auto"/>
        <w:rPr>
          <w:b/>
        </w:rPr>
      </w:pPr>
    </w:p>
    <w:p w:rsidR="003D29EB" w:rsidRDefault="003D29EB" w:rsidP="00C733A5">
      <w:pPr>
        <w:spacing w:line="360" w:lineRule="auto"/>
        <w:rPr>
          <w:b/>
        </w:rPr>
      </w:pPr>
    </w:p>
    <w:p w:rsidR="003D29EB" w:rsidRDefault="003D29EB" w:rsidP="00C733A5">
      <w:pPr>
        <w:spacing w:line="360" w:lineRule="auto"/>
        <w:rPr>
          <w:b/>
        </w:rPr>
      </w:pPr>
    </w:p>
    <w:p w:rsidR="003D29EB" w:rsidRDefault="003D29EB" w:rsidP="00C733A5">
      <w:pPr>
        <w:spacing w:line="360" w:lineRule="auto"/>
        <w:rPr>
          <w:b/>
        </w:rPr>
      </w:pPr>
    </w:p>
    <w:p w:rsidR="003D29EB" w:rsidRDefault="003D29EB" w:rsidP="00C733A5">
      <w:pPr>
        <w:spacing w:line="360" w:lineRule="auto"/>
        <w:rPr>
          <w:b/>
        </w:rPr>
      </w:pPr>
    </w:p>
    <w:p w:rsidR="003D29EB" w:rsidRDefault="00D93364" w:rsidP="00C733A5">
      <w:pPr>
        <w:spacing w:line="360" w:lineRule="auto"/>
        <w:rPr>
          <w:b/>
        </w:rPr>
      </w:pPr>
      <w:r>
        <w:rPr>
          <w:noProof/>
          <w:lang w:eastAsia="fr-FR"/>
        </w:rPr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705485</wp:posOffset>
            </wp:positionH>
            <wp:positionV relativeFrom="paragraph">
              <wp:posOffset>175260</wp:posOffset>
            </wp:positionV>
            <wp:extent cx="8270875" cy="1715135"/>
            <wp:effectExtent l="0" t="0" r="0" b="0"/>
            <wp:wrapTight wrapText="bothSides">
              <wp:wrapPolygon edited="0">
                <wp:start x="0" y="0"/>
                <wp:lineTo x="0" y="21352"/>
                <wp:lineTo x="21542" y="21352"/>
                <wp:lineTo x="21542" y="0"/>
                <wp:lineTo x="0" y="0"/>
              </wp:wrapPolygon>
            </wp:wrapTight>
            <wp:docPr id="954" name="Image 9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7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70875" cy="17151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D29EB" w:rsidRDefault="003D29EB" w:rsidP="00C733A5">
      <w:pPr>
        <w:spacing w:line="360" w:lineRule="auto"/>
        <w:rPr>
          <w:b/>
        </w:rPr>
      </w:pPr>
    </w:p>
    <w:p w:rsidR="003D29EB" w:rsidRDefault="003D29EB" w:rsidP="00C733A5">
      <w:pPr>
        <w:spacing w:line="360" w:lineRule="auto"/>
        <w:rPr>
          <w:b/>
        </w:rPr>
      </w:pPr>
    </w:p>
    <w:p w:rsidR="003D29EB" w:rsidRDefault="003D29EB" w:rsidP="00C733A5">
      <w:pPr>
        <w:spacing w:line="360" w:lineRule="auto"/>
        <w:rPr>
          <w:b/>
        </w:rPr>
      </w:pPr>
    </w:p>
    <w:p w:rsidR="003D29EB" w:rsidRDefault="003D29EB" w:rsidP="00C733A5">
      <w:pPr>
        <w:spacing w:line="360" w:lineRule="auto"/>
        <w:rPr>
          <w:b/>
        </w:rPr>
      </w:pPr>
    </w:p>
    <w:p w:rsidR="00A91D47" w:rsidRDefault="00A91D47" w:rsidP="00C733A5">
      <w:pPr>
        <w:spacing w:line="360" w:lineRule="auto"/>
        <w:rPr>
          <w:b/>
        </w:rPr>
        <w:sectPr w:rsidR="00A91D47" w:rsidSect="00A91D47">
          <w:pgSz w:w="16838" w:h="11906" w:orient="landscape"/>
          <w:pgMar w:top="709" w:right="284" w:bottom="992" w:left="1134" w:header="709" w:footer="709" w:gutter="0"/>
          <w:cols w:space="708"/>
          <w:docGrid w:linePitch="360"/>
        </w:sectPr>
      </w:pPr>
    </w:p>
    <w:p w:rsidR="008E0CF2" w:rsidRPr="00C733A5" w:rsidRDefault="00C733A5" w:rsidP="00C733A5">
      <w:pPr>
        <w:spacing w:line="360" w:lineRule="auto"/>
        <w:rPr>
          <w:b/>
        </w:rPr>
      </w:pPr>
      <w:r w:rsidRPr="000E45A2">
        <w:rPr>
          <w:b/>
        </w:rPr>
        <w:lastRenderedPageBreak/>
        <w:t xml:space="preserve">B. </w:t>
      </w:r>
      <w:r>
        <w:rPr>
          <w:b/>
        </w:rPr>
        <w:t>PARTIE EXPERIMENTALE</w:t>
      </w:r>
      <w:r w:rsidR="001D50B1">
        <w:rPr>
          <w:b/>
        </w:rPr>
        <w:t>.</w:t>
      </w:r>
    </w:p>
    <w:p w:rsidR="003B572F" w:rsidRPr="006B2AB2" w:rsidRDefault="00D93364" w:rsidP="006B2AB2">
      <w:pPr>
        <w:spacing w:line="360" w:lineRule="auto"/>
      </w:pPr>
      <w:r>
        <w:rPr>
          <w:b/>
          <w:noProof/>
          <w:sz w:val="26"/>
          <w:szCs w:val="26"/>
          <w:u w:val="single"/>
          <w:lang w:eastAsia="fr-FR"/>
        </w:rPr>
        <mc:AlternateContent>
          <mc:Choice Requires="wpg">
            <w:drawing>
              <wp:anchor distT="0" distB="0" distL="114300" distR="114300" simplePos="0" relativeHeight="251642880" behindDoc="0" locked="0" layoutInCell="1" allowOverlap="1">
                <wp:simplePos x="0" y="0"/>
                <wp:positionH relativeFrom="column">
                  <wp:posOffset>-147955</wp:posOffset>
                </wp:positionH>
                <wp:positionV relativeFrom="paragraph">
                  <wp:posOffset>212090</wp:posOffset>
                </wp:positionV>
                <wp:extent cx="6522720" cy="1939290"/>
                <wp:effectExtent l="13970" t="12065" r="6985" b="10795"/>
                <wp:wrapNone/>
                <wp:docPr id="941" name="Group 7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522720" cy="1939290"/>
                          <a:chOff x="948" y="2730"/>
                          <a:chExt cx="10272" cy="3210"/>
                        </a:xfrm>
                      </wpg:grpSpPr>
                      <wpg:grpSp>
                        <wpg:cNvPr id="942" name="Group 797"/>
                        <wpg:cNvGrpSpPr>
                          <a:grpSpLocks/>
                        </wpg:cNvGrpSpPr>
                        <wpg:grpSpPr bwMode="auto">
                          <a:xfrm>
                            <a:off x="2813" y="2833"/>
                            <a:ext cx="6907" cy="3107"/>
                            <a:chOff x="2063" y="2606"/>
                            <a:chExt cx="6507" cy="2951"/>
                          </a:xfrm>
                        </wpg:grpSpPr>
                        <wpg:grpSp>
                          <wpg:cNvPr id="943" name="Group 794"/>
                          <wpg:cNvGrpSpPr>
                            <a:grpSpLocks/>
                          </wpg:cNvGrpSpPr>
                          <wpg:grpSpPr bwMode="auto">
                            <a:xfrm>
                              <a:off x="2063" y="2629"/>
                              <a:ext cx="6507" cy="2928"/>
                              <a:chOff x="3968" y="2303"/>
                              <a:chExt cx="6507" cy="2928"/>
                            </a:xfrm>
                          </wpg:grpSpPr>
                          <wpg:grpSp>
                            <wpg:cNvPr id="944" name="Group 784"/>
                            <wpg:cNvGrpSpPr>
                              <a:grpSpLocks/>
                            </wpg:cNvGrpSpPr>
                            <wpg:grpSpPr bwMode="auto">
                              <a:xfrm>
                                <a:off x="6287" y="2303"/>
                                <a:ext cx="4188" cy="2116"/>
                                <a:chOff x="3962" y="6191"/>
                                <a:chExt cx="6331" cy="3337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945" name="Picture 785" descr="MCj04040390000[1]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8150" y="7066"/>
                                  <a:ext cx="2143" cy="246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946" name="Picture 786" descr="acoust 002b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 rot="221794">
                                  <a:off x="3962" y="6191"/>
                                  <a:ext cx="2347" cy="331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wps:wsp>
                              <wps:cNvPr id="947" name="Freeform 787"/>
                              <wps:cNvSpPr>
                                <a:spLocks/>
                              </wps:cNvSpPr>
                              <wps:spPr bwMode="auto">
                                <a:xfrm>
                                  <a:off x="6315" y="6959"/>
                                  <a:ext cx="2187" cy="1517"/>
                                </a:xfrm>
                                <a:custGeom>
                                  <a:avLst/>
                                  <a:gdLst>
                                    <a:gd name="T0" fmla="*/ 0 w 1092"/>
                                    <a:gd name="T1" fmla="*/ 5 h 653"/>
                                    <a:gd name="T2" fmla="*/ 210 w 1092"/>
                                    <a:gd name="T3" fmla="*/ 17 h 653"/>
                                    <a:gd name="T4" fmla="*/ 462 w 1092"/>
                                    <a:gd name="T5" fmla="*/ 107 h 653"/>
                                    <a:gd name="T6" fmla="*/ 666 w 1092"/>
                                    <a:gd name="T7" fmla="*/ 329 h 653"/>
                                    <a:gd name="T8" fmla="*/ 816 w 1092"/>
                                    <a:gd name="T9" fmla="*/ 515 h 653"/>
                                    <a:gd name="T10" fmla="*/ 1092 w 1092"/>
                                    <a:gd name="T11" fmla="*/ 653 h 653"/>
                                  </a:gdLst>
                                  <a:ahLst/>
                                  <a:cxnLst>
                                    <a:cxn ang="0">
                                      <a:pos x="T0" y="T1"/>
                                    </a:cxn>
                                    <a:cxn ang="0">
                                      <a:pos x="T2" y="T3"/>
                                    </a:cxn>
                                    <a:cxn ang="0">
                                      <a:pos x="T4" y="T5"/>
                                    </a:cxn>
                                    <a:cxn ang="0">
                                      <a:pos x="T6" y="T7"/>
                                    </a:cxn>
                                    <a:cxn ang="0">
                                      <a:pos x="T8" y="T9"/>
                                    </a:cxn>
                                    <a:cxn ang="0">
                                      <a:pos x="T10" y="T11"/>
                                    </a:cxn>
                                  </a:cxnLst>
                                  <a:rect l="0" t="0" r="r" b="b"/>
                                  <a:pathLst>
                                    <a:path w="1092" h="653">
                                      <a:moveTo>
                                        <a:pt x="0" y="5"/>
                                      </a:moveTo>
                                      <a:cubicBezTo>
                                        <a:pt x="66" y="2"/>
                                        <a:pt x="133" y="0"/>
                                        <a:pt x="210" y="17"/>
                                      </a:cubicBezTo>
                                      <a:cubicBezTo>
                                        <a:pt x="287" y="34"/>
                                        <a:pt x="386" y="55"/>
                                        <a:pt x="462" y="107"/>
                                      </a:cubicBezTo>
                                      <a:cubicBezTo>
                                        <a:pt x="538" y="159"/>
                                        <a:pt x="607" y="261"/>
                                        <a:pt x="666" y="329"/>
                                      </a:cubicBezTo>
                                      <a:cubicBezTo>
                                        <a:pt x="725" y="397"/>
                                        <a:pt x="745" y="461"/>
                                        <a:pt x="816" y="515"/>
                                      </a:cubicBezTo>
                                      <a:cubicBezTo>
                                        <a:pt x="887" y="569"/>
                                        <a:pt x="989" y="611"/>
                                        <a:pt x="1092" y="653"/>
                                      </a:cubicBezTo>
                                    </a:path>
                                  </a:pathLst>
                                </a:custGeom>
                                <a:noFill/>
                                <a:ln w="2857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BBE0E3"/>
                                      </a:solidFill>
                                    </a14:hiddenFill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grpSp>
                          <pic:pic xmlns:pic="http://schemas.openxmlformats.org/drawingml/2006/picture">
                            <pic:nvPicPr>
                              <pic:cNvPr id="948" name="Picture 790" descr="diap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22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3968" y="2835"/>
                                <a:ext cx="2156" cy="2396"/>
                              </a:xfrm>
                              <a:prstGeom prst="rect">
                                <a:avLst/>
                              </a:prstGeom>
                              <a:noFill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pic:spPr>
                          </pic:pic>
                          <wps:wsp>
                            <wps:cNvPr id="949" name="AutoShape 792"/>
                            <wps:cNvCnPr>
                              <a:cxnSpLocks noChangeShapeType="1"/>
                            </wps:cNvCnPr>
                            <wps:spPr bwMode="auto">
                              <a:xfrm flipH="1">
                                <a:off x="5160" y="4403"/>
                                <a:ext cx="1309" cy="1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prstDash val="dash"/>
                                <a:round/>
                                <a:headEnd type="arrow" w="med" len="med"/>
                                <a:tailEnd type="arrow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950" name="Text Box 793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5346" y="3998"/>
                                <a:ext cx="971" cy="43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6B2AB2" w:rsidRPr="006B2AB2" w:rsidRDefault="006B2AB2">
                                  <w:pPr>
                                    <w:rPr>
                                      <w:b/>
                                      <w:i/>
                                    </w:rPr>
                                  </w:pPr>
                                  <w:r w:rsidRPr="006B2AB2">
                                    <w:rPr>
                                      <w:b/>
                                      <w:i/>
                                    </w:rPr>
                                    <w:t>10 cm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s:wsp>
                          <wps:cNvPr id="951" name="Text Box 795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4564" y="3814"/>
                              <a:ext cx="1893" cy="51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A5255A" w:rsidRPr="00A5255A" w:rsidRDefault="00A5255A">
                                <w:pPr>
                                  <w:rPr>
                                    <w:sz w:val="20"/>
                                    <w:szCs w:val="20"/>
                                  </w:rPr>
                                </w:pPr>
                                <w:r w:rsidRPr="00A5255A">
                                  <w:rPr>
                                    <w:sz w:val="20"/>
                                    <w:szCs w:val="20"/>
                                  </w:rPr>
                                  <w:t>Capteur sonomètre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952" name="Text Box 796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5566" y="2606"/>
                              <a:ext cx="1586" cy="51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A5255A" w:rsidRPr="00A5255A" w:rsidRDefault="00A5255A" w:rsidP="00A5255A">
                                <w:pPr>
                                  <w:rPr>
                                    <w:sz w:val="20"/>
                                    <w:szCs w:val="20"/>
                                  </w:rPr>
                                </w:pPr>
                                <w:r>
                                  <w:rPr>
                                    <w:sz w:val="20"/>
                                    <w:szCs w:val="20"/>
                                  </w:rPr>
                                  <w:t>Console primo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953" name="Rectangle 798"/>
                        <wps:cNvSpPr>
                          <a:spLocks noChangeArrowheads="1"/>
                        </wps:cNvSpPr>
                        <wps:spPr bwMode="auto">
                          <a:xfrm>
                            <a:off x="948" y="2730"/>
                            <a:ext cx="10272" cy="32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799" o:spid="_x0000_s1032" style="position:absolute;margin-left:-11.65pt;margin-top:16.7pt;width:513.6pt;height:152.7pt;z-index:251642880" coordorigin="948,2730" coordsize="10272,3210" o:gfxdata="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">
                <v:group id="Group 797" o:spid="_x0000_s1033" style="position:absolute;left:2813;top:2833;width:6907;height:3107" coordorigin="2063,2606" coordsize="6507,295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HQuQUPFAAAA3AAA&#10;AA8AAAAAAAAAAAAAAAAAqgIAAGRycy9kb3ducmV2LnhtbFBLBQYAAAAABAAEAPoAAACcAwAAAAA=&#10;">
                  <v:group id="Group 794" o:spid="_x0000_s1034" style="position:absolute;left:2063;top:2629;width:6507;height:2928" coordorigin="3968,2303" coordsize="6507,292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Bti5NjFAAAA3AAA&#10;AA8AAAAAAAAAAAAAAAAAqgIAAGRycy9kb3ducmV2LnhtbFBLBQYAAAAABAAEAPoAAACcAwAAAAA=&#10;">
                    <v:group id="Group 784" o:spid="_x0000_s1035" style="position:absolute;left:6287;top:2303;width:4188;height:2116" coordorigin="3962,6191" coordsize="6331,333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Ui3ysxgAAANwA&#10;AAAPAAAAAAAAAAAAAAAAAKoCAABkcnMvZG93bnJldi54bWxQSwUGAAAAAAQABAD6AAAAnQMAAAAA&#10;">
                      <v:shape id="Picture 785" o:spid="_x0000_s1036" type="#_x0000_t75" alt="MCj04040390000[1]" style="position:absolute;left:8150;top:7066;width:2143;height:246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ypzfTEAAAA3AAAAA8AAABkcnMvZG93bnJldi54bWxEj0+LwjAUxO+C3yG8BW+arn8WrUYRZWEv&#10;gnY96O3RPJti81KaqN1vvxEEj8PM/IZZrFpbiTs1vnSs4HOQgCDOnS65UHD8/e5PQfiArLFyTAr+&#10;yMNq2e0sMNXuwQe6Z6EQEcI+RQUmhDqV0ueGLPqBq4mjd3GNxRBlU0jd4CPCbSWHSfIlLZYcFwzW&#10;tDGUX7ObVbDbZOvRZVuU59aPT8PRvs6NPivV+2jXcxCB2vAOv9o/WsFsPIHnmXgE5PIf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EypzfTEAAAA3AAAAA8AAAAAAAAAAAAAAAAA&#10;nwIAAGRycy9kb3ducmV2LnhtbFBLBQYAAAAABAAEAPcAAACQAwAAAAA=&#10;">
                        <v:imagedata r:id="rId23" o:title="MCj04040390000[1]"/>
                      </v:shape>
                      <v:shape id="Picture 786" o:spid="_x0000_s1037" type="#_x0000_t75" alt="acoust 002b" style="position:absolute;left:3962;top:6191;width:2347;height:3311;rotation:24225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BD7yLEAAAA3AAAAA8AAABkcnMvZG93bnJldi54bWxEj0FrAjEUhO8F/0N4greatchSV6OIUPTQ&#10;S1VQb8/Nc3dx87IkcU3/fVMo9DjMzDfMYhVNK3pyvrGsYDLOQBCXVjdcKTgePl7fQfiArLG1TAq+&#10;ycNqOXhZYKHtk7+o34dKJAj7AhXUIXSFlL6syaAf2444eTfrDIYkXSW1w2eCm1a+ZVkuDTacFmrs&#10;aFNTed8/jAI8z+6fWh5C9Pk0XuT1tO7dVqnRMK7nIALF8B/+a++0gtk0h98z6QjI5Q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HBD7yLEAAAA3AAAAA8AAAAAAAAAAAAAAAAA&#10;nwIAAGRycy9kb3ducmV2LnhtbFBLBQYAAAAABAAEAPcAAACQAwAAAAA=&#10;">
                        <v:imagedata r:id="rId24" o:title="acoust 002b"/>
                      </v:shape>
                      <v:shape id="Freeform 787" o:spid="_x0000_s1038" style="position:absolute;left:6315;top:6959;width:2187;height:1517;visibility:visible;mso-wrap-style:square;v-text-anchor:top" coordsize="1092,65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4tICcYA&#10;AADcAAAADwAAAGRycy9kb3ducmV2LnhtbESPQWvCQBSE70L/w/IKvZmNQbTGrKJCoQd70NaDt0f2&#10;NYndfRuy2yT++26h0OMwM98wxXa0RvTU+caxglmSgiAunW64UvDx/jJ9BuEDskbjmBTcycN28zAp&#10;MNdu4BP151CJCGGfo4I6hDaX0pc1WfSJa4mj9+k6iyHKrpK6wyHCrZFZmi6kxYbjQo0tHWoqv87f&#10;VkF1vN33LjPpm/bz68xkl9vOGaWeHsfdGkSgMfyH/9qvWsFqvoTfM/EIyM0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4tICcYAAADcAAAADwAAAAAAAAAAAAAAAACYAgAAZHJz&#10;L2Rvd25yZXYueG1sUEsFBgAAAAAEAAQA9QAAAIsDAAAAAA==&#10;" path="m,5c66,2,133,,210,17v77,17,176,38,252,90c538,159,607,261,666,329v59,68,79,132,150,186c887,569,989,611,1092,653e" filled="f" fillcolor="#bbe0e3" strokeweight="2.25pt">
                        <v:path arrowok="t" o:connecttype="custom" o:connectlocs="0,12;421,39;925,249;1334,764;1634,1196;2187,1517" o:connectangles="0,0,0,0,0,0"/>
                      </v:shape>
                    </v:group>
                    <v:shape id="Picture 790" o:spid="_x0000_s1039" type="#_x0000_t75" alt="diap" style="position:absolute;left:3968;top:2835;width:2156;height:239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sipYnBAAAA3AAAAA8AAABkcnMvZG93bnJldi54bWxET89rwjAUvg/2P4Q38DbTySZajTIEmYch&#10;WDfw+GieTbF5KU1s439vDoLHj+/3ch1tI3rqfO1Ywcc4A0FcOl1zpeDvuH2fgfABWWPjmBTcyMN6&#10;9fqyxFy7gQ/UF6ESKYR9jgpMCG0upS8NWfRj1xIn7uw6iyHBrpK6wyGF20ZOsmwqLdacGgy2tDFU&#10;XoqrVfB7rLOfE2+aarj2exP/zXz6FZUavcXvBYhAMTzFD/dOK5h/prXpTDoCcnUH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BsipYnBAAAA3AAAAA8AAAAAAAAAAAAAAAAAnwIA&#10;AGRycy9kb3ducmV2LnhtbFBLBQYAAAAABAAEAPcAAACNAwAAAAA=&#10;">
                      <v:imagedata r:id="rId25" o:title="diap"/>
                    </v:shape>
                    <v:shapetype id="_x0000_t32" coordsize="21600,21600" o:spt="32" o:oned="t" path="m,l21600,21600e" filled="f">
                      <v:path arrowok="t" fillok="f" o:connecttype="none"/>
                      <o:lock v:ext="edit" shapetype="t"/>
                    </v:shapetype>
                    <v:shape id="AutoShape 792" o:spid="_x0000_s1040" type="#_x0000_t32" style="position:absolute;left:5160;top:4403;width:1309;height:1;flip:x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pj9i18QAAADcAAAADwAAAGRycy9kb3ducmV2LnhtbESPT2sCMRTE74LfITyhN81airirUcS2&#10;0B568O/5uXnuLiYvS5Lq1k/fCIUeh5n5DTNfdtaIK/nQOFYwHmUgiEunG64U7HfvwymIEJE1Gsek&#10;4IcCLBf93hwL7W68oes2ViJBOBSooI6xLaQMZU0Ww8i1xMk7O28xJukrqT3eEtwa+ZxlE2mx4bRQ&#10;Y0vrmsrL9tsqaPdfxue7YM6WTodjN72/fVavSj0NutUMRKQu/of/2h9aQf6Sw+NMOgJy8Qs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mP2LXxAAAANwAAAAPAAAAAAAAAAAA&#10;AAAAAKECAABkcnMvZG93bnJldi54bWxQSwUGAAAAAAQABAD5AAAAkgMAAAAA&#10;">
                      <v:stroke dashstyle="dash" startarrow="open" endarrow="open"/>
                    </v:shape>
                    <v:shape id="Text Box 793" o:spid="_x0000_s1041" type="#_x0000_t202" style="position:absolute;left:5346;top:3998;width:971;height:43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f1pzsEA&#10;AADcAAAADwAAAGRycy9kb3ducmV2LnhtbERPz2vCMBS+D/wfwhN2WxNFx9qZFnEIOylzOtjt0Tzb&#10;sualNJmt/705CB4/vt+rYrStuFDvG8caZokCQVw603Cl4fi9fXkD4QOywdYxabiShyKfPK0wM27g&#10;L7ocQiViCPsMNdQhdJmUvqzJok9cRxy5s+sthgj7SpoehxhuWzlX6lVabDg21NjRpqby7/BvNZx2&#10;59+fhdpXH3bZDW5Ukm0qtX6ejut3EIHG8BDf3Z9GQ7qM8+OZeARkfg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Mn9ac7BAAAA3AAAAA8AAAAAAAAAAAAAAAAAmAIAAGRycy9kb3du&#10;cmV2LnhtbFBLBQYAAAAABAAEAPUAAACGAwAAAAA=&#10;" filled="f" stroked="f">
                      <v:textbox>
                        <w:txbxContent>
                          <w:p w:rsidR="006B2AB2" w:rsidRPr="006B2AB2" w:rsidRDefault="006B2AB2">
                            <w:pPr>
                              <w:rPr>
                                <w:b/>
                                <w:i/>
                              </w:rPr>
                            </w:pPr>
                            <w:r w:rsidRPr="006B2AB2">
                              <w:rPr>
                                <w:b/>
                                <w:i/>
                              </w:rPr>
                              <w:t>10 cm</w:t>
                            </w:r>
                          </w:p>
                        </w:txbxContent>
                      </v:textbox>
                    </v:shape>
                  </v:group>
                  <v:shape id="Text Box 795" o:spid="_x0000_s1042" type="#_x0000_t202" style="position:absolute;left:4564;top:3814;width:1893;height:51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rHMVcMA&#10;AADcAAAADwAAAGRycy9kb3ducmV2LnhtbESPQYvCMBSE78L+h/AWvGmiqKzVKIsieFLU3QVvj+bZ&#10;lm1eShNt/fdGEDwOM/MNM1+2thQ3qn3hWMOgr0AQp84UnGn4OW16XyB8QDZYOiYNd/KwXHx05pgY&#10;1/CBbseQiQhhn6CGPIQqkdKnOVn0fVcRR+/iaoshyjqTpsYmwm0ph0pNpMWC40KOFa1ySv+PV6vh&#10;d3c5/43UPlvbcdW4Vkm2U6l197P9noEI1IZ3+NXeGg3T8QCeZ+IRkIsH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rHMVcMAAADcAAAADwAAAAAAAAAAAAAAAACYAgAAZHJzL2Rv&#10;d25yZXYueG1sUEsFBgAAAAAEAAQA9QAAAIgDAAAAAA==&#10;" filled="f" stroked="f">
                    <v:textbox>
                      <w:txbxContent>
                        <w:p w:rsidR="00A5255A" w:rsidRPr="00A5255A" w:rsidRDefault="00A5255A">
                          <w:pPr>
                            <w:rPr>
                              <w:sz w:val="20"/>
                              <w:szCs w:val="20"/>
                            </w:rPr>
                          </w:pPr>
                          <w:r w:rsidRPr="00A5255A">
                            <w:rPr>
                              <w:sz w:val="20"/>
                              <w:szCs w:val="20"/>
                            </w:rPr>
                            <w:t>Capteur sonomètre</w:t>
                          </w:r>
                        </w:p>
                      </w:txbxContent>
                    </v:textbox>
                  </v:shape>
                  <v:shape id="Text Box 796" o:spid="_x0000_s1043" type="#_x0000_t202" style="position:absolute;left:5566;top:2606;width:1586;height:51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mNSIsQA&#10;AADcAAAADwAAAGRycy9kb3ducmV2LnhtbESPQWvCQBSE7wX/w/KE3uquYopGN0EsQk8tTVXw9sg+&#10;k2D2bchuTfrvu4VCj8PMfMNs89G24k69bxxrmM8UCOLSmYYrDcfPw9MKhA/IBlvHpOGbPOTZ5GGL&#10;qXEDf9C9CJWIEPYpaqhD6FIpfVmTRT9zHXH0rq63GKLsK2l6HCLctnKh1LO02HBcqLGjfU3lrfiy&#10;Gk5v18t5qd6rF5t0gxuVZLuWWj9Ox90GRKAx/If/2q9GwzpZwO+ZeARk9g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ZjUiLEAAAA3AAAAA8AAAAAAAAAAAAAAAAAmAIAAGRycy9k&#10;b3ducmV2LnhtbFBLBQYAAAAABAAEAPUAAACJAwAAAAA=&#10;" filled="f" stroked="f">
                    <v:textbox>
                      <w:txbxContent>
                        <w:p w:rsidR="00A5255A" w:rsidRPr="00A5255A" w:rsidRDefault="00A5255A" w:rsidP="00A5255A">
                          <w:pPr>
                            <w:rPr>
                              <w:sz w:val="20"/>
                              <w:szCs w:val="20"/>
                            </w:rPr>
                          </w:pPr>
                          <w:r>
                            <w:rPr>
                              <w:sz w:val="20"/>
                              <w:szCs w:val="20"/>
                            </w:rPr>
                            <w:t>Console primo</w:t>
                          </w:r>
                        </w:p>
                      </w:txbxContent>
                    </v:textbox>
                  </v:shape>
                </v:group>
                <v:rect id="Rectangle 798" o:spid="_x0000_s1044" style="position:absolute;left:948;top:2730;width:10272;height:321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440xsQA&#10;AADcAAAADwAAAGRycy9kb3ducmV2LnhtbESPQWsCMRSE74L/ITzBm2arWOrWKGtR8CTUFmpvj81r&#10;srh5WTapu/57Uyh4HGbmG2a16V0trtSGyrOCp2kGgrj0umKj4PNjP3kBESKyxtozKbhRgM16OFhh&#10;rn3H73Q9RSMShEOOCmyMTS5lKC05DFPfECfvx7cOY5KtkbrFLsFdLWdZ9iwdVpwWLDb0Zqm8nH6d&#10;gl3zfSwWJsjiK9rzxW+7vT0apcajvngFEamPj/B/+6AVLBdz+DuTjoBc3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+ONMbEAAAA3AAAAA8AAAAAAAAAAAAAAAAAmAIAAGRycy9k&#10;b3ducmV2LnhtbFBLBQYAAAAABAAEAPUAAACJAwAAAAA=&#10;" filled="f"/>
              </v:group>
            </w:pict>
          </mc:Fallback>
        </mc:AlternateContent>
      </w:r>
      <w:r w:rsidR="00EE60E6" w:rsidRPr="00EE60E6">
        <w:rPr>
          <w:b/>
        </w:rPr>
        <w:t>B.1.</w:t>
      </w:r>
      <w:r w:rsidR="00EE60E6">
        <w:t xml:space="preserve"> </w:t>
      </w:r>
      <w:r w:rsidR="006B2AB2" w:rsidRPr="006B2AB2">
        <w:t>Réaliser le montage suivant :</w:t>
      </w:r>
    </w:p>
    <w:p w:rsidR="006B2AB2" w:rsidRDefault="006B2AB2" w:rsidP="006B2AB2">
      <w:pPr>
        <w:spacing w:line="360" w:lineRule="auto"/>
        <w:rPr>
          <w:b/>
          <w:sz w:val="26"/>
          <w:szCs w:val="26"/>
          <w:u w:val="single"/>
        </w:rPr>
      </w:pPr>
    </w:p>
    <w:p w:rsidR="006B2AB2" w:rsidRDefault="006B2AB2" w:rsidP="006B2AB2">
      <w:pPr>
        <w:spacing w:line="360" w:lineRule="auto"/>
        <w:rPr>
          <w:b/>
          <w:sz w:val="26"/>
          <w:szCs w:val="26"/>
          <w:u w:val="single"/>
        </w:rPr>
      </w:pPr>
    </w:p>
    <w:p w:rsidR="003B572F" w:rsidRDefault="003B572F" w:rsidP="0065538E">
      <w:pPr>
        <w:spacing w:line="360" w:lineRule="auto"/>
        <w:jc w:val="center"/>
        <w:rPr>
          <w:b/>
          <w:sz w:val="26"/>
          <w:szCs w:val="26"/>
          <w:u w:val="single"/>
        </w:rPr>
      </w:pPr>
    </w:p>
    <w:p w:rsidR="003B572F" w:rsidRDefault="003B572F" w:rsidP="0065538E">
      <w:pPr>
        <w:spacing w:line="360" w:lineRule="auto"/>
        <w:jc w:val="center"/>
        <w:rPr>
          <w:b/>
          <w:sz w:val="26"/>
          <w:szCs w:val="26"/>
          <w:u w:val="single"/>
        </w:rPr>
      </w:pPr>
    </w:p>
    <w:p w:rsidR="003B572F" w:rsidRDefault="003B572F" w:rsidP="0065538E">
      <w:pPr>
        <w:spacing w:line="360" w:lineRule="auto"/>
        <w:jc w:val="center"/>
        <w:rPr>
          <w:b/>
          <w:sz w:val="26"/>
          <w:szCs w:val="26"/>
          <w:u w:val="single"/>
        </w:rPr>
      </w:pPr>
    </w:p>
    <w:p w:rsidR="003B572F" w:rsidRDefault="003B572F" w:rsidP="0065538E">
      <w:pPr>
        <w:spacing w:line="360" w:lineRule="auto"/>
        <w:jc w:val="center"/>
        <w:rPr>
          <w:b/>
          <w:sz w:val="26"/>
          <w:szCs w:val="26"/>
          <w:u w:val="single"/>
        </w:rPr>
      </w:pPr>
    </w:p>
    <w:p w:rsidR="00564DB9" w:rsidRDefault="00564DB9" w:rsidP="00EE60E6">
      <w:pPr>
        <w:spacing w:line="360" w:lineRule="auto"/>
        <w:rPr>
          <w:b/>
          <w:sz w:val="26"/>
          <w:szCs w:val="26"/>
          <w:u w:val="single"/>
        </w:rPr>
      </w:pPr>
    </w:p>
    <w:p w:rsidR="00564DB9" w:rsidRPr="00564DB9" w:rsidRDefault="00564DB9" w:rsidP="00EE60E6">
      <w:pPr>
        <w:spacing w:line="360" w:lineRule="auto"/>
        <w:rPr>
          <w:b/>
          <w:sz w:val="8"/>
          <w:szCs w:val="8"/>
        </w:rPr>
      </w:pPr>
    </w:p>
    <w:p w:rsidR="00EE60E6" w:rsidRPr="00EE60E6" w:rsidRDefault="00D93364" w:rsidP="00EE60E6">
      <w:pPr>
        <w:spacing w:line="360" w:lineRule="auto"/>
        <w:rPr>
          <w:b/>
          <w:sz w:val="26"/>
          <w:szCs w:val="26"/>
        </w:rPr>
      </w:pPr>
      <w:r>
        <w:rPr>
          <w:b/>
          <w:noProof/>
          <w:sz w:val="26"/>
          <w:szCs w:val="26"/>
          <w:u w:val="single"/>
          <w:lang w:eastAsia="fr-FR"/>
        </w:rPr>
        <mc:AlternateContent>
          <mc:Choice Requires="wpg">
            <w:drawing>
              <wp:anchor distT="0" distB="0" distL="114300" distR="114300" simplePos="0" relativeHeight="251643904" behindDoc="0" locked="0" layoutInCell="1" allowOverlap="1">
                <wp:simplePos x="0" y="0"/>
                <wp:positionH relativeFrom="column">
                  <wp:posOffset>2452370</wp:posOffset>
                </wp:positionH>
                <wp:positionV relativeFrom="paragraph">
                  <wp:posOffset>-635</wp:posOffset>
                </wp:positionV>
                <wp:extent cx="704850" cy="638175"/>
                <wp:effectExtent l="4445" t="8890" r="5080" b="10160"/>
                <wp:wrapNone/>
                <wp:docPr id="938" name="Group 8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04850" cy="638175"/>
                          <a:chOff x="4855" y="5982"/>
                          <a:chExt cx="1110" cy="1005"/>
                        </a:xfrm>
                      </wpg:grpSpPr>
                      <pic:pic xmlns:pic="http://schemas.openxmlformats.org/drawingml/2006/picture">
                        <pic:nvPicPr>
                          <pic:cNvPr id="939" name="Picture 8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855" y="5982"/>
                            <a:ext cx="1110" cy="100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940" name="Rectangle 815"/>
                        <wps:cNvSpPr>
                          <a:spLocks noChangeArrowheads="1"/>
                        </wps:cNvSpPr>
                        <wps:spPr bwMode="auto">
                          <a:xfrm>
                            <a:off x="4997" y="5982"/>
                            <a:ext cx="968" cy="10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816" o:spid="_x0000_s1026" style="position:absolute;margin-left:193.1pt;margin-top:-.05pt;width:55.5pt;height:50.25pt;z-index:251643904" coordorigin="4855,5982" coordsize="1110,100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">
                <v:shape id="Picture 811" o:spid="_x0000_s1027" type="#_x0000_t75" style="position:absolute;left:4855;top:5982;width:1110;height:10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2g5irEAAAA3AAAAA8AAABkcnMvZG93bnJldi54bWxEj0FrwkAUhO+C/2F5BW+6SQNqUtcgQmi9&#10;CNpCr4/sMwnNvg3ZNYn/vlsoeBxm5html0+mFQP1rrGsIF5FIIhLqxuuFHx9FsstCOeRNbaWScGD&#10;HOT7+WyHmbYjX2i4+koECLsMFdTed5mUrqzJoFvZjjh4N9sb9EH2ldQ9jgFuWvkaRWtpsOGwUGNH&#10;x5rKn+vdKHg/Jec2ldHm292KIU6O99RvSanFy3R4A+Fp8s/wf/tDK0iTFP7OhCMg97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I2g5irEAAAA3AAAAA8AAAAAAAAAAAAAAAAA&#10;nwIAAGRycy9kb3ducmV2LnhtbFBLBQYAAAAABAAEAPcAAACQAwAAAAA=&#10;">
                  <v:imagedata r:id="rId27" o:title="" chromakey="white"/>
                </v:shape>
                <v:rect id="Rectangle 815" o:spid="_x0000_s1028" style="position:absolute;left:4997;top:5982;width:968;height:100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oU8bMEA&#10;AADcAAAADwAAAGRycy9kb3ducmV2LnhtbERPz2vCMBS+D/wfwhN2m6ljG1qNUoeCJ2EqqLdH80yK&#10;zUtpoq3//XIY7Pjx/Z4ve1eLB7Wh8qxgPMpAEJdeV2wUHA+btwmIEJE11p5JwZMCLBeDlznm2nf8&#10;Q499NCKFcMhRgY2xyaUMpSWHYeQb4sRdfeswJtgaqVvsUrir5XuWfUmHFacGiw19Wypv+7tTsG4u&#10;u+LTBFmcoj3f/Krb2J1R6nXYFzMQkfr4L/5zb7WC6Uean86kIyAXv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KqFPGzBAAAA3AAAAA8AAAAAAAAAAAAAAAAAmAIAAGRycy9kb3du&#10;cmV2LnhtbFBLBQYAAAAABAAEAPUAAACGAwAAAAA=&#10;" filled="f"/>
              </v:group>
            </w:pict>
          </mc:Fallback>
        </mc:AlternateContent>
      </w:r>
      <w:r w:rsidR="00EE60E6" w:rsidRPr="00EE60E6">
        <w:rPr>
          <w:b/>
          <w:sz w:val="26"/>
          <w:szCs w:val="26"/>
        </w:rPr>
        <w:t xml:space="preserve">B.2. </w:t>
      </w:r>
      <w:r w:rsidR="00EE60E6">
        <w:rPr>
          <w:b/>
          <w:sz w:val="26"/>
          <w:szCs w:val="26"/>
        </w:rPr>
        <w:t>Paramétrages</w:t>
      </w:r>
      <w:r w:rsidR="00AA3A32">
        <w:rPr>
          <w:b/>
          <w:sz w:val="26"/>
          <w:szCs w:val="26"/>
        </w:rPr>
        <w:t>.</w:t>
      </w:r>
    </w:p>
    <w:p w:rsidR="00EE60E6" w:rsidRPr="00EE60E6" w:rsidRDefault="00471929" w:rsidP="00EE60E6">
      <w:pPr>
        <w:numPr>
          <w:ilvl w:val="0"/>
          <w:numId w:val="26"/>
        </w:numPr>
        <w:spacing w:line="360" w:lineRule="auto"/>
      </w:pPr>
      <w:r>
        <w:t xml:space="preserve"> </w:t>
      </w:r>
      <w:r w:rsidR="00EE60E6" w:rsidRPr="00EE60E6">
        <w:t>Lancer Atelier scientifique LP</w:t>
      </w:r>
      <w:r w:rsidR="00300F7B">
        <w:t>,</w:t>
      </w:r>
    </w:p>
    <w:p w:rsidR="00300F7B" w:rsidRDefault="00D93364" w:rsidP="00471929">
      <w:pPr>
        <w:numPr>
          <w:ilvl w:val="0"/>
          <w:numId w:val="26"/>
        </w:numPr>
        <w:spacing w:line="360" w:lineRule="auto"/>
      </w:pPr>
      <w:r>
        <w:rPr>
          <w:noProof/>
          <w:lang w:eastAsia="fr-FR"/>
        </w:rPr>
        <mc:AlternateContent>
          <mc:Choice Requires="wpg">
            <w:drawing>
              <wp:anchor distT="0" distB="0" distL="114300" distR="114300" simplePos="0" relativeHeight="251671552" behindDoc="0" locked="0" layoutInCell="1" allowOverlap="1">
                <wp:simplePos x="0" y="0"/>
                <wp:positionH relativeFrom="column">
                  <wp:posOffset>-44450</wp:posOffset>
                </wp:positionH>
                <wp:positionV relativeFrom="paragraph">
                  <wp:posOffset>191135</wp:posOffset>
                </wp:positionV>
                <wp:extent cx="6151880" cy="4149090"/>
                <wp:effectExtent l="12700" t="10160" r="7620" b="12700"/>
                <wp:wrapNone/>
                <wp:docPr id="926" name="Group 9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151880" cy="4149090"/>
                          <a:chOff x="922" y="6837"/>
                          <a:chExt cx="9688" cy="6534"/>
                        </a:xfrm>
                      </wpg:grpSpPr>
                      <wpg:grpSp>
                        <wpg:cNvPr id="927" name="Group 818"/>
                        <wpg:cNvGrpSpPr>
                          <a:grpSpLocks/>
                        </wpg:cNvGrpSpPr>
                        <wpg:grpSpPr bwMode="auto">
                          <a:xfrm>
                            <a:off x="1698" y="6837"/>
                            <a:ext cx="4429" cy="3416"/>
                            <a:chOff x="1708" y="7476"/>
                            <a:chExt cx="4429" cy="3416"/>
                          </a:xfrm>
                        </wpg:grpSpPr>
                        <pic:pic xmlns:pic="http://schemas.openxmlformats.org/drawingml/2006/picture">
                          <pic:nvPicPr>
                            <pic:cNvPr id="928" name="Picture 800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28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t="10498" r="75459" b="59216"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708" y="7476"/>
                              <a:ext cx="4429" cy="3416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wps:wsp>
                          <wps:cNvPr id="929" name="Rectangle 817"/>
                          <wps:cNvSpPr>
                            <a:spLocks noChangeArrowheads="1"/>
                          </wps:cNvSpPr>
                          <wps:spPr bwMode="auto">
                            <a:xfrm>
                              <a:off x="1708" y="7476"/>
                              <a:ext cx="4429" cy="3416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930" name="AutoShape 808"/>
                        <wps:cNvSpPr>
                          <a:spLocks noChangeArrowheads="1"/>
                        </wps:cNvSpPr>
                        <wps:spPr bwMode="auto">
                          <a:xfrm>
                            <a:off x="922" y="10759"/>
                            <a:ext cx="4808" cy="495"/>
                          </a:xfrm>
                          <a:prstGeom prst="wedgeRectCallout">
                            <a:avLst>
                              <a:gd name="adj1" fmla="val -12625"/>
                              <a:gd name="adj2" fmla="val -680907"/>
                            </a:avLst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F25397" w:rsidRDefault="00F25397" w:rsidP="00F25397">
                              <w:r>
                                <w:sym w:font="Wingdings" w:char="F083"/>
                              </w:r>
                              <w:r>
                                <w:t xml:space="preserve"> </w:t>
                              </w:r>
                              <w:r w:rsidR="00BA2682">
                                <w:t>A</w:t>
                              </w:r>
                              <w:r>
                                <w:t>vec la souris, sélectionner le capteur son.</w:t>
                              </w:r>
                            </w:p>
                            <w:p w:rsidR="00F25397" w:rsidRDefault="00F25397" w:rsidP="00F25397"/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31" name="AutoShape 809"/>
                        <wps:cNvSpPr>
                          <a:spLocks noChangeArrowheads="1"/>
                        </wps:cNvSpPr>
                        <wps:spPr bwMode="auto">
                          <a:xfrm>
                            <a:off x="5805" y="10759"/>
                            <a:ext cx="4805" cy="495"/>
                          </a:xfrm>
                          <a:prstGeom prst="wedgeRectCallout">
                            <a:avLst>
                              <a:gd name="adj1" fmla="val -63796"/>
                              <a:gd name="adj2" fmla="val -286968"/>
                            </a:avLst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F25397" w:rsidRDefault="00F25397" w:rsidP="00F25397">
                              <w:r>
                                <w:sym w:font="Wingdings" w:char="F084"/>
                              </w:r>
                              <w:r>
                                <w:t xml:space="preserve"> </w:t>
                              </w:r>
                              <w:r w:rsidR="00BA2682">
                                <w:t>A</w:t>
                              </w:r>
                              <w:r>
                                <w:t xml:space="preserve">vec la souris, </w:t>
                              </w:r>
                              <w:r w:rsidR="00EE60E6">
                                <w:t>sélectionner le chronomètre</w:t>
                              </w:r>
                              <w:r>
                                <w:t>.</w:t>
                              </w:r>
                            </w:p>
                            <w:p w:rsidR="00F25397" w:rsidRDefault="00F25397" w:rsidP="00F25397"/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932" name="Group 820"/>
                        <wpg:cNvGrpSpPr>
                          <a:grpSpLocks/>
                        </wpg:cNvGrpSpPr>
                        <wpg:grpSpPr bwMode="auto">
                          <a:xfrm>
                            <a:off x="1535" y="11371"/>
                            <a:ext cx="3310" cy="2000"/>
                            <a:chOff x="1545" y="12010"/>
                            <a:chExt cx="3310" cy="2000"/>
                          </a:xfrm>
                        </wpg:grpSpPr>
                        <pic:pic xmlns:pic="http://schemas.openxmlformats.org/drawingml/2006/picture">
                          <pic:nvPicPr>
                            <pic:cNvPr id="933" name="Picture 804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28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2443" t="38937" r="77974" b="42128"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545" y="12010"/>
                              <a:ext cx="3310" cy="2000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wps:wsp>
                          <wps:cNvPr id="934" name="Rectangle 819"/>
                          <wps:cNvSpPr>
                            <a:spLocks noChangeArrowheads="1"/>
                          </wps:cNvSpPr>
                          <wps:spPr bwMode="auto">
                            <a:xfrm>
                              <a:off x="1545" y="12010"/>
                              <a:ext cx="3310" cy="200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35" name="Group 822"/>
                        <wpg:cNvGrpSpPr>
                          <a:grpSpLocks/>
                        </wpg:cNvGrpSpPr>
                        <wpg:grpSpPr bwMode="auto">
                          <a:xfrm>
                            <a:off x="6485" y="11397"/>
                            <a:ext cx="3432" cy="1884"/>
                            <a:chOff x="6495" y="12036"/>
                            <a:chExt cx="3432" cy="1884"/>
                          </a:xfrm>
                        </wpg:grpSpPr>
                        <pic:pic xmlns:pic="http://schemas.openxmlformats.org/drawingml/2006/picture">
                          <pic:nvPicPr>
                            <pic:cNvPr id="936" name="Picture 810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29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t="59091" b="3477"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6495" y="12036"/>
                              <a:ext cx="3432" cy="1884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wps:wsp>
                          <wps:cNvPr id="937" name="Rectangle 821"/>
                          <wps:cNvSpPr>
                            <a:spLocks noChangeArrowheads="1"/>
                          </wps:cNvSpPr>
                          <wps:spPr bwMode="auto">
                            <a:xfrm>
                              <a:off x="6495" y="12036"/>
                              <a:ext cx="3432" cy="1884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926" o:spid="_x0000_s1045" style="position:absolute;left:0;text-align:left;margin-left:-3.5pt;margin-top:15.05pt;width:484.4pt;height:326.7pt;z-index:251671552" coordorigin="922,6837" coordsize="9688,653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">
                <v:group id="Group 818" o:spid="_x0000_s1046" style="position:absolute;left:1698;top:6837;width:4429;height:3416" coordorigin="1708,7476" coordsize="4429,341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5hgd7xgAAANwA&#10;AAAPAAAAAAAAAAAAAAAAAKoCAABkcnMvZG93bnJldi54bWxQSwUGAAAAAAQABAD6AAAAnQMAAAAA&#10;">
                  <v:shape id="Picture 800" o:spid="_x0000_s1047" type="#_x0000_t75" style="position:absolute;left:1708;top:7476;width:4429;height:34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c17uTCAAAA3AAAAA8AAABkcnMvZG93bnJldi54bWxET01rAjEQvRf6H8IUvNWsHkS3RlGrUL3I&#10;akG8Dcl0d+lmsk1SXf+9OQgeH+97Ou9sIy7kQ+1YwaCfgSDWztRcKvg+bt7HIEJENtg4JgU3CjCf&#10;vb5MMTfuygVdDrEUKYRDjgqqGNtcyqArshj6riVO3I/zFmOCvpTG4zWF20YOs2wkLdacGipsaVWR&#10;/j38WwV73S1Wy9N4e/PZ+bPW8W9d6J1Svbdu8QEiUhef4of7yyiYDNPadCYdATm7A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HNe7kwgAAANwAAAAPAAAAAAAAAAAAAAAAAJ8C&#10;AABkcnMvZG93bnJldi54bWxQSwUGAAAAAAQABAD3AAAAjgMAAAAA&#10;">
                    <v:imagedata r:id="rId30" o:title="" croptop="6880f" cropbottom="38808f" cropright="49453f"/>
                  </v:shape>
                  <v:rect id="Rectangle 817" o:spid="_x0000_s1048" style="position:absolute;left:1708;top:7476;width:4429;height:34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mBwUcMA&#10;AADcAAAADwAAAGRycy9kb3ducmV2LnhtbESPQWsCMRSE7wX/Q3iCt5pVsNTVKGup4EmoCurtsXkm&#10;i5uXZRPd7b9vCoUeh5n5hlmue1eLJ7Wh8qxgMs5AEJdeV2wUnI7b13cQISJrrD2Tgm8KsF4NXpaY&#10;a9/xFz0P0YgE4ZCjAhtjk0sZSksOw9g3xMm7+dZhTLI1UrfYJbir5TTL3qTDitOCxYY+LJX3w8Mp&#10;+Gyu+2JmgizO0V7uftNt7d4oNRr2xQJEpD7+h//aO61gPp3D75l0BOTq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5mBwUcMAAADcAAAADwAAAAAAAAAAAAAAAACYAgAAZHJzL2Rv&#10;d25yZXYueG1sUEsFBgAAAAAEAAQA9QAAAIgDAAAAAA==&#10;" filled="f"/>
                </v:group>
                <v:shapetype id="_x0000_t61" coordsize="21600,21600" o:spt="61" adj="1350,25920" path="m,l0@8@12@24,0@9,,21600@6,21600@15@27@7,21600,21600,21600,21600@9@18@30,21600@8,21600,0@7,0@21@33@6,xe">
                  <v:stroke joinstyle="miter"/>
                  <v:formulas>
                    <v:f eqn="sum 10800 0 #0"/>
                    <v:f eqn="sum 10800 0 #1"/>
                    <v:f eqn="sum #0 0 #1"/>
                    <v:f eqn="sum @0 @1 0"/>
                    <v:f eqn="sum 21600 0 #0"/>
                    <v:f eqn="sum 21600 0 #1"/>
                    <v:f eqn="if @0 3600 12600"/>
                    <v:f eqn="if @0 9000 18000"/>
                    <v:f eqn="if @1 3600 12600"/>
                    <v:f eqn="if @1 9000 18000"/>
                    <v:f eqn="if @2 0 #0"/>
                    <v:f eqn="if @3 @10 0"/>
                    <v:f eqn="if #0 0 @11"/>
                    <v:f eqn="if @2 @6 #0"/>
                    <v:f eqn="if @3 @6 @13"/>
                    <v:f eqn="if @5 @6 @14"/>
                    <v:f eqn="if @2 #0 21600"/>
                    <v:f eqn="if @3 21600 @16"/>
                    <v:f eqn="if @4 21600 @17"/>
                    <v:f eqn="if @2 #0 @6"/>
                    <v:f eqn="if @3 @19 @6"/>
                    <v:f eqn="if #1 @6 @20"/>
                    <v:f eqn="if @2 @8 #1"/>
                    <v:f eqn="if @3 @22 @8"/>
                    <v:f eqn="if #0 @8 @23"/>
                    <v:f eqn="if @2 21600 #1"/>
                    <v:f eqn="if @3 21600 @25"/>
                    <v:f eqn="if @5 21600 @26"/>
                    <v:f eqn="if @2 #1 @8"/>
                    <v:f eqn="if @3 @8 @28"/>
                    <v:f eqn="if @4 @8 @29"/>
                    <v:f eqn="if @2 #1 0"/>
                    <v:f eqn="if @3 @31 0"/>
                    <v:f eqn="if #1 0 @32"/>
                    <v:f eqn="val #0"/>
                    <v:f eqn="val #1"/>
                  </v:formulas>
                  <v:path o:connecttype="custom" o:connectlocs="10800,0;0,10800;10800,21600;21600,10800;@34,@35"/>
                  <v:handles>
                    <v:h position="#0,#1"/>
                  </v:handles>
                </v:shapetype>
                <v:shape id="AutoShape 808" o:spid="_x0000_s1049" type="#_x0000_t61" style="position:absolute;left:922;top:10759;width:4808;height:49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TrcQcEA&#10;AADcAAAADwAAAGRycy9kb3ducmV2LnhtbERPy2rCQBTdC/7DcAV3OrEWMTGjSKFQfECbiOtL5poE&#10;M3dCZqLp3zuLQpeH8053g2nEgzpXW1awmEcgiAuray4VXPLP2RqE88gaG8uk4Jcc7LbjUYqJtk/+&#10;oUfmSxFC2CWooPK+TaR0RUUG3dy2xIG72c6gD7Arpe7wGcJNI9+iaCUN1hwaKmzpo6LinvVGgT33&#10;y299vGJ8Oh/xvV9h7pqDUtPJsN+A8DT4f/Gf+0sriJdhfjgTjoDcvg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E63EHBAAAA3AAAAA8AAAAAAAAAAAAAAAAAmAIAAGRycy9kb3du&#10;cmV2LnhtbFBLBQYAAAAABAAEAPUAAACGAwAAAAA=&#10;" adj="8073,-136276">
                  <v:textbox>
                    <w:txbxContent>
                      <w:p w:rsidR="00F25397" w:rsidRDefault="00F25397" w:rsidP="00F25397">
                        <w:r>
                          <w:sym w:font="Wingdings" w:char="F083"/>
                        </w:r>
                        <w:r>
                          <w:t xml:space="preserve"> </w:t>
                        </w:r>
                        <w:r w:rsidR="00BA2682">
                          <w:t>A</w:t>
                        </w:r>
                        <w:r>
                          <w:t>vec la souris, sélectionner le capteur son.</w:t>
                        </w:r>
                      </w:p>
                      <w:p w:rsidR="00F25397" w:rsidRDefault="00F25397" w:rsidP="00F25397"/>
                    </w:txbxContent>
                  </v:textbox>
                </v:shape>
                <v:shape id="AutoShape 809" o:spid="_x0000_s1050" type="#_x0000_t61" style="position:absolute;left:5805;top:10759;width:4805;height:49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sFjQcMA&#10;AADcAAAADwAAAGRycy9kb3ducmV2LnhtbESPQWvCQBSE7wX/w/KE3upuFERTVxFByMEejAo9PrKv&#10;SWr2bciuMf33XUHwOMzMN8xqM9hG9NT52rGGZKJAEBfO1FxqOJ/2HwsQPiAbbByThj/ysFmP3laY&#10;GnfnI/V5KEWEsE9RQxVCm0rpi4os+olriaP34zqLIcqulKbDe4TbRk6VmkuLNceFClvaVVRc85vV&#10;kFF/OPzmCyowu3zRTiWJ+m60fh8P208QgYbwCj/bmdGwnCXwOBOPgFz/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3sFjQcMAAADcAAAADwAAAAAAAAAAAAAAAACYAgAAZHJzL2Rv&#10;d25yZXYueG1sUEsFBgAAAAAEAAQA9QAAAIgDAAAAAA==&#10;" adj="-2980,-51185">
                  <v:textbox>
                    <w:txbxContent>
                      <w:p w:rsidR="00F25397" w:rsidRDefault="00F25397" w:rsidP="00F25397">
                        <w:r>
                          <w:sym w:font="Wingdings" w:char="F084"/>
                        </w:r>
                        <w:r>
                          <w:t xml:space="preserve"> </w:t>
                        </w:r>
                        <w:r w:rsidR="00BA2682">
                          <w:t>A</w:t>
                        </w:r>
                        <w:r>
                          <w:t xml:space="preserve">vec la souris, </w:t>
                        </w:r>
                        <w:r w:rsidR="00EE60E6">
                          <w:t>sélectionner le chronomètre</w:t>
                        </w:r>
                        <w:r>
                          <w:t>.</w:t>
                        </w:r>
                      </w:p>
                      <w:p w:rsidR="00F25397" w:rsidRDefault="00F25397" w:rsidP="00F25397"/>
                    </w:txbxContent>
                  </v:textbox>
                </v:shape>
                <v:group id="Group 820" o:spid="_x0000_s1051" style="position:absolute;left:1535;top:11371;width:3310;height:2000" coordorigin="1545,12010" coordsize="3310,200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sKDI+xgAAANwA&#10;AAAPAAAAAAAAAAAAAAAAAKoCAABkcnMvZG93bnJldi54bWxQSwUGAAAAAAQABAD6AAAAnQMAAAAA&#10;">
                  <v:shape id="Picture 804" o:spid="_x0000_s1052" type="#_x0000_t75" style="position:absolute;left:1545;top:12010;width:3310;height:20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0wdGzFAAAA3AAAAA8AAABkcnMvZG93bnJldi54bWxEj0FrwkAUhO+F/oflFbzppkZLTd0EFcQe&#10;BGmq99fsM4nNvg3ZVeO/7wpCj8PMfMPMs9404kKdqy0reB1FIIgLq2suFey/18N3EM4ja2wsk4Ib&#10;OcjS56c5Jtpe+YsuuS9FgLBLUEHlfZtI6YqKDLqRbYmDd7SdQR9kV0rd4TXATSPHUfQmDdYcFips&#10;aVVR8ZufjYJDXm7kdOMO9VL+bCfLeLc6nXdKDV76xQcIT73/Dz/an1rBLI7hfiYcAZn+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9MHRsxQAAANwAAAAPAAAAAAAAAAAAAAAA&#10;AJ8CAABkcnMvZG93bnJldi54bWxQSwUGAAAAAAQABAD3AAAAkQMAAAAA&#10;">
                    <v:imagedata r:id="rId30" o:title="" croptop="25518f" cropbottom="27609f" cropleft="1601f" cropright="51101f"/>
                  </v:shape>
                  <v:rect id="Rectangle 819" o:spid="_x0000_s1053" style="position:absolute;left:1545;top:12010;width:3310;height:20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bhJEsQA&#10;AADcAAAADwAAAGRycy9kb3ducmV2LnhtbESPQWsCMRSE70L/Q3iCt5q1ttJujbJKBU+CWtDeHpvX&#10;ZHHzsmxSd/vvTaHgcZiZb5j5sne1uFIbKs8KJuMMBHHpdcVGwedx8/gKIkRkjbVnUvBLAZaLh8Ec&#10;c+073tP1EI1IEA45KrAxNrmUobTkMIx9Q5y8b986jEm2RuoWuwR3tXzKspl0WHFasNjQ2lJ5Ofw4&#10;BR/N1654MUEWp2jPF7/qNnZnlBoN++IdRKQ+3sP/7a1W8DZ9hr8z6QjIxQ0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24SRLEAAAA3AAAAA8AAAAAAAAAAAAAAAAAmAIAAGRycy9k&#10;b3ducmV2LnhtbFBLBQYAAAAABAAEAPUAAACJAwAAAAA=&#10;" filled="f"/>
                </v:group>
                <v:group id="Group 822" o:spid="_x0000_s1054" style="position:absolute;left:6485;top:11397;width:3432;height:1884" coordorigin="6495,12036" coordsize="3432,188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jwapKxgAAANwA&#10;AAAPAAAAAAAAAAAAAAAAAKoCAABkcnMvZG93bnJldi54bWxQSwUGAAAAAAQABAD6AAAAnQMAAAAA&#10;">
                  <v:shape id="Picture 810" o:spid="_x0000_s1055" type="#_x0000_t75" style="position:absolute;left:6495;top:12036;width:3432;height:18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SU2SzDAAAA3AAAAA8AAABkcnMvZG93bnJldi54bWxEj8FqwzAQRO+F/IPYQm613BpM7EYJpdSQ&#10;Sw51/AFba2sLWyvHUhPn76NCocdhZt4w2/1iR3Gh2RvHCp6TFARx67ThTkFzqp42IHxA1jg6JgU3&#10;8rDfrR62WGp35U+61KETEcK+RAV9CFMppW97sugTNxFH79vNFkOUcyf1jNcIt6N8SdNcWjQcF3qc&#10;6L2ndqh/rIKqLcKHKQYzfB1v2YBNZqszK7V+XN5eQQRawn/4r33QCoosh98z8QjI3R0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NJTZLMMAAADcAAAADwAAAAAAAAAAAAAAAACf&#10;AgAAZHJzL2Rvd25yZXYueG1sUEsFBgAAAAAEAAQA9wAAAI8DAAAAAA==&#10;">
                    <v:imagedata r:id="rId31" o:title="" croptop="38726f" cropbottom="2279f"/>
                  </v:shape>
                  <v:rect id="Rectangle 821" o:spid="_x0000_s1056" style="position:absolute;left:6495;top:12036;width:3432;height:188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WrXZcQA&#10;AADcAAAADwAAAGRycy9kb3ducmV2LnhtbESPQWsCMRSE70L/Q3iCt5q10tpujbJKBU+CWtDeHpvX&#10;ZHHzsmxSd/vvTaHgcZiZb5j5sne1uFIbKs8KJuMMBHHpdcVGwedx8/gKIkRkjbVnUvBLAZaLh8Ec&#10;c+073tP1EI1IEA45KrAxNrmUobTkMIx9Q5y8b986jEm2RuoWuwR3tXzKshfpsOK0YLGhtaXycvhx&#10;Cj6ar13xbIIsTtGeL37VbezOKDUa9sU7iEh9vIf/21ut4G06g78z6QjIxQ0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1q12XEAAAA3AAAAA8AAAAAAAAAAAAAAAAAmAIAAGRycy9k&#10;b3ducmV2LnhtbFBLBQYAAAAABAAEAPUAAACJAwAAAAA=&#10;" filled="f"/>
                </v:group>
              </v:group>
            </w:pict>
          </mc:Fallback>
        </mc:AlternateContent>
      </w: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>
                <wp:simplePos x="0" y="0"/>
                <wp:positionH relativeFrom="column">
                  <wp:posOffset>3763010</wp:posOffset>
                </wp:positionH>
                <wp:positionV relativeFrom="paragraph">
                  <wp:posOffset>191135</wp:posOffset>
                </wp:positionV>
                <wp:extent cx="2512060" cy="497840"/>
                <wp:effectExtent l="562610" t="10160" r="11430" b="6350"/>
                <wp:wrapNone/>
                <wp:docPr id="925" name="AutoShape 8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512060" cy="497840"/>
                        </a:xfrm>
                        <a:prstGeom prst="wedgeRectCallout">
                          <a:avLst>
                            <a:gd name="adj1" fmla="val -70551"/>
                            <a:gd name="adj2" fmla="val -12116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25397" w:rsidRDefault="000A1114">
                            <w:r>
                              <w:sym w:font="Wingdings" w:char="F081"/>
                            </w:r>
                            <w:r>
                              <w:t xml:space="preserve">  </w:t>
                            </w:r>
                            <w:r w:rsidR="00BA2682">
                              <w:t>A</w:t>
                            </w:r>
                            <w:r>
                              <w:t>vec la s</w:t>
                            </w:r>
                            <w:r w:rsidR="00F25397">
                              <w:t xml:space="preserve">ouris, déplacer le </w:t>
                            </w:r>
                          </w:p>
                          <w:p w:rsidR="000A1114" w:rsidRDefault="00F25397">
                            <w:proofErr w:type="gramStart"/>
                            <w:r>
                              <w:t>capteur</w:t>
                            </w:r>
                            <w:proofErr w:type="gramEnd"/>
                            <w:r>
                              <w:t xml:space="preserve"> son</w:t>
                            </w:r>
                            <w:r w:rsidR="000A1114">
                              <w:t xml:space="preserve"> sur l’axe des ordonnées.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801" o:spid="_x0000_s1057" type="#_x0000_t61" style="position:absolute;left:0;text-align:left;margin-left:296.3pt;margin-top:15.05pt;width:197.8pt;height:39.2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" adj="-4439,8183">
                <v:textbox>
                  <w:txbxContent>
                    <w:p w:rsidR="00F25397" w:rsidRDefault="000A1114">
                      <w:r>
                        <w:sym w:font="Wingdings" w:char="F081"/>
                      </w:r>
                      <w:r>
                        <w:t xml:space="preserve">  </w:t>
                      </w:r>
                      <w:r w:rsidR="00BA2682">
                        <w:t>A</w:t>
                      </w:r>
                      <w:r>
                        <w:t>vec la s</w:t>
                      </w:r>
                      <w:r w:rsidR="00F25397">
                        <w:t xml:space="preserve">ouris, déplacer le </w:t>
                      </w:r>
                    </w:p>
                    <w:p w:rsidR="000A1114" w:rsidRDefault="00F25397">
                      <w:r>
                        <w:t>capteur son</w:t>
                      </w:r>
                      <w:r w:rsidR="000A1114">
                        <w:t xml:space="preserve"> sur l’axe des ordonnées.</w:t>
                      </w:r>
                    </w:p>
                  </w:txbxContent>
                </v:textbox>
              </v:shape>
            </w:pict>
          </mc:Fallback>
        </mc:AlternateContent>
      </w:r>
      <w:r w:rsidR="00EE60E6" w:rsidRPr="00EE60E6">
        <w:t xml:space="preserve"> Valider</w:t>
      </w:r>
      <w:r w:rsidR="00300F7B">
        <w:t>.</w:t>
      </w:r>
    </w:p>
    <w:p w:rsidR="00471929" w:rsidRPr="00EE60E6" w:rsidRDefault="00471929" w:rsidP="00300F7B">
      <w:pPr>
        <w:spacing w:line="360" w:lineRule="auto"/>
        <w:ind w:left="720"/>
      </w:pPr>
    </w:p>
    <w:p w:rsidR="000A1114" w:rsidRDefault="000A1114" w:rsidP="00C733A5">
      <w:pPr>
        <w:spacing w:line="360" w:lineRule="auto"/>
        <w:rPr>
          <w:b/>
          <w:sz w:val="26"/>
          <w:szCs w:val="26"/>
          <w:u w:val="single"/>
        </w:rPr>
      </w:pPr>
    </w:p>
    <w:p w:rsidR="000A1114" w:rsidRDefault="00D93364" w:rsidP="00C733A5">
      <w:pPr>
        <w:spacing w:line="360" w:lineRule="auto"/>
        <w:rPr>
          <w:b/>
          <w:sz w:val="26"/>
          <w:szCs w:val="26"/>
          <w:u w:val="single"/>
        </w:rPr>
      </w:pPr>
      <w:r>
        <w:rPr>
          <w:b/>
          <w:noProof/>
          <w:sz w:val="26"/>
          <w:szCs w:val="26"/>
          <w:u w:val="single"/>
          <w:lang w:eastAsia="fr-FR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>
                <wp:simplePos x="0" y="0"/>
                <wp:positionH relativeFrom="column">
                  <wp:posOffset>3763010</wp:posOffset>
                </wp:positionH>
                <wp:positionV relativeFrom="paragraph">
                  <wp:posOffset>61595</wp:posOffset>
                </wp:positionV>
                <wp:extent cx="2512060" cy="495300"/>
                <wp:effectExtent l="572135" t="13970" r="11430" b="671830"/>
                <wp:wrapNone/>
                <wp:docPr id="924" name="AutoShape 8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512060" cy="495300"/>
                        </a:xfrm>
                        <a:prstGeom prst="wedgeRectCallout">
                          <a:avLst>
                            <a:gd name="adj1" fmla="val -70931"/>
                            <a:gd name="adj2" fmla="val 178463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A1114" w:rsidRDefault="000A1114" w:rsidP="000A1114">
                            <w:r>
                              <w:sym w:font="Wingdings" w:char="F082"/>
                            </w:r>
                            <w:r>
                              <w:t xml:space="preserve"> </w:t>
                            </w:r>
                            <w:r w:rsidR="00BA2682">
                              <w:t>A</w:t>
                            </w:r>
                            <w:r>
                              <w:t>vec la souris, déplacer le chronomètre sur l’axe des abscisses.</w:t>
                            </w:r>
                          </w:p>
                          <w:p w:rsidR="000A1114" w:rsidRDefault="000A1114" w:rsidP="000A1114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802" o:spid="_x0000_s1058" type="#_x0000_t61" style="position:absolute;margin-left:296.3pt;margin-top:4.85pt;width:197.8pt;height:39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" adj="-4521,49348">
                <v:textbox>
                  <w:txbxContent>
                    <w:p w:rsidR="000A1114" w:rsidRDefault="000A1114" w:rsidP="000A1114">
                      <w:r>
                        <w:sym w:font="Wingdings" w:char="F082"/>
                      </w:r>
                      <w:r>
                        <w:t xml:space="preserve"> </w:t>
                      </w:r>
                      <w:r w:rsidR="00BA2682">
                        <w:t>A</w:t>
                      </w:r>
                      <w:r>
                        <w:t>vec la souris, déplacer le chronomètre sur l’axe des abscisses.</w:t>
                      </w:r>
                    </w:p>
                    <w:p w:rsidR="000A1114" w:rsidRDefault="000A1114" w:rsidP="000A1114"/>
                  </w:txbxContent>
                </v:textbox>
              </v:shape>
            </w:pict>
          </mc:Fallback>
        </mc:AlternateContent>
      </w:r>
    </w:p>
    <w:p w:rsidR="006B2AB2" w:rsidRDefault="006B2AB2" w:rsidP="00C733A5">
      <w:pPr>
        <w:spacing w:line="360" w:lineRule="auto"/>
        <w:rPr>
          <w:b/>
          <w:sz w:val="26"/>
          <w:szCs w:val="26"/>
          <w:u w:val="single"/>
        </w:rPr>
      </w:pPr>
    </w:p>
    <w:p w:rsidR="006B2AB2" w:rsidRDefault="006B2AB2" w:rsidP="00C733A5">
      <w:pPr>
        <w:spacing w:line="360" w:lineRule="auto"/>
        <w:rPr>
          <w:b/>
          <w:sz w:val="26"/>
          <w:szCs w:val="26"/>
          <w:u w:val="single"/>
        </w:rPr>
      </w:pPr>
    </w:p>
    <w:p w:rsidR="006B2AB2" w:rsidRDefault="006B2AB2" w:rsidP="00C733A5">
      <w:pPr>
        <w:spacing w:line="360" w:lineRule="auto"/>
        <w:rPr>
          <w:b/>
          <w:sz w:val="26"/>
          <w:szCs w:val="26"/>
          <w:u w:val="single"/>
        </w:rPr>
      </w:pPr>
    </w:p>
    <w:p w:rsidR="006B2AB2" w:rsidRDefault="006B2AB2" w:rsidP="00C733A5">
      <w:pPr>
        <w:spacing w:line="360" w:lineRule="auto"/>
        <w:rPr>
          <w:b/>
          <w:sz w:val="26"/>
          <w:szCs w:val="26"/>
          <w:u w:val="single"/>
        </w:rPr>
      </w:pPr>
    </w:p>
    <w:p w:rsidR="006B2AB2" w:rsidRDefault="006B2AB2" w:rsidP="00C733A5">
      <w:pPr>
        <w:spacing w:line="360" w:lineRule="auto"/>
        <w:rPr>
          <w:b/>
          <w:sz w:val="26"/>
          <w:szCs w:val="26"/>
          <w:u w:val="single"/>
        </w:rPr>
      </w:pPr>
    </w:p>
    <w:p w:rsidR="006B2AB2" w:rsidRDefault="006B2AB2" w:rsidP="00C733A5">
      <w:pPr>
        <w:spacing w:line="360" w:lineRule="auto"/>
        <w:rPr>
          <w:b/>
          <w:sz w:val="26"/>
          <w:szCs w:val="26"/>
          <w:u w:val="single"/>
        </w:rPr>
      </w:pPr>
    </w:p>
    <w:p w:rsidR="006B2AB2" w:rsidRDefault="006B2AB2" w:rsidP="00C733A5">
      <w:pPr>
        <w:spacing w:line="360" w:lineRule="auto"/>
        <w:rPr>
          <w:b/>
          <w:sz w:val="26"/>
          <w:szCs w:val="26"/>
          <w:u w:val="single"/>
        </w:rPr>
      </w:pPr>
    </w:p>
    <w:p w:rsidR="00C733A5" w:rsidRDefault="00C733A5" w:rsidP="00C733A5">
      <w:pPr>
        <w:spacing w:line="360" w:lineRule="auto"/>
        <w:rPr>
          <w:sz w:val="8"/>
          <w:szCs w:val="8"/>
        </w:rPr>
      </w:pPr>
    </w:p>
    <w:p w:rsidR="000A1114" w:rsidRDefault="000A1114" w:rsidP="00C733A5">
      <w:pPr>
        <w:spacing w:line="360" w:lineRule="auto"/>
        <w:rPr>
          <w:sz w:val="8"/>
          <w:szCs w:val="8"/>
        </w:rPr>
      </w:pPr>
    </w:p>
    <w:p w:rsidR="000A1114" w:rsidRDefault="000A1114" w:rsidP="00C733A5">
      <w:pPr>
        <w:spacing w:line="360" w:lineRule="auto"/>
        <w:rPr>
          <w:sz w:val="8"/>
          <w:szCs w:val="8"/>
        </w:rPr>
      </w:pPr>
    </w:p>
    <w:p w:rsidR="000A1114" w:rsidRDefault="000A1114" w:rsidP="00C733A5">
      <w:pPr>
        <w:spacing w:line="360" w:lineRule="auto"/>
        <w:rPr>
          <w:sz w:val="8"/>
          <w:szCs w:val="8"/>
        </w:rPr>
      </w:pPr>
    </w:p>
    <w:p w:rsidR="000A1114" w:rsidRDefault="000A1114" w:rsidP="00C733A5">
      <w:pPr>
        <w:spacing w:line="360" w:lineRule="auto"/>
        <w:rPr>
          <w:sz w:val="8"/>
          <w:szCs w:val="8"/>
        </w:rPr>
      </w:pPr>
    </w:p>
    <w:p w:rsidR="000A1114" w:rsidRDefault="000A1114" w:rsidP="00C733A5">
      <w:pPr>
        <w:spacing w:line="360" w:lineRule="auto"/>
        <w:rPr>
          <w:sz w:val="8"/>
          <w:szCs w:val="8"/>
        </w:rPr>
      </w:pPr>
    </w:p>
    <w:p w:rsidR="000A1114" w:rsidRDefault="000A1114" w:rsidP="00C733A5">
      <w:pPr>
        <w:spacing w:line="360" w:lineRule="auto"/>
        <w:rPr>
          <w:sz w:val="8"/>
          <w:szCs w:val="8"/>
        </w:rPr>
      </w:pPr>
    </w:p>
    <w:p w:rsidR="000A1114" w:rsidRDefault="000A1114" w:rsidP="00C733A5">
      <w:pPr>
        <w:spacing w:line="360" w:lineRule="auto"/>
        <w:rPr>
          <w:sz w:val="8"/>
          <w:szCs w:val="8"/>
        </w:rPr>
      </w:pPr>
    </w:p>
    <w:p w:rsidR="000A1114" w:rsidRDefault="000A1114" w:rsidP="00C733A5">
      <w:pPr>
        <w:spacing w:line="360" w:lineRule="auto"/>
        <w:rPr>
          <w:sz w:val="8"/>
          <w:szCs w:val="8"/>
        </w:rPr>
      </w:pPr>
    </w:p>
    <w:p w:rsidR="000A1114" w:rsidRDefault="000A1114" w:rsidP="00C733A5">
      <w:pPr>
        <w:spacing w:line="360" w:lineRule="auto"/>
        <w:rPr>
          <w:sz w:val="8"/>
          <w:szCs w:val="8"/>
        </w:rPr>
      </w:pPr>
    </w:p>
    <w:p w:rsidR="000A1114" w:rsidRDefault="000A1114" w:rsidP="00C733A5">
      <w:pPr>
        <w:spacing w:line="360" w:lineRule="auto"/>
        <w:rPr>
          <w:sz w:val="8"/>
          <w:szCs w:val="8"/>
        </w:rPr>
      </w:pPr>
    </w:p>
    <w:p w:rsidR="000A1114" w:rsidRDefault="000A1114" w:rsidP="00C733A5">
      <w:pPr>
        <w:spacing w:line="360" w:lineRule="auto"/>
        <w:rPr>
          <w:sz w:val="8"/>
          <w:szCs w:val="8"/>
        </w:rPr>
      </w:pPr>
    </w:p>
    <w:p w:rsidR="000A1114" w:rsidRDefault="000A1114" w:rsidP="00C733A5">
      <w:pPr>
        <w:spacing w:line="360" w:lineRule="auto"/>
        <w:rPr>
          <w:sz w:val="8"/>
          <w:szCs w:val="8"/>
        </w:rPr>
      </w:pPr>
    </w:p>
    <w:p w:rsidR="000A1114" w:rsidRDefault="000A1114" w:rsidP="00C733A5">
      <w:pPr>
        <w:spacing w:line="360" w:lineRule="auto"/>
        <w:rPr>
          <w:sz w:val="8"/>
          <w:szCs w:val="8"/>
        </w:rPr>
      </w:pPr>
    </w:p>
    <w:p w:rsidR="000A1114" w:rsidRDefault="00D93364" w:rsidP="00C733A5">
      <w:pPr>
        <w:spacing w:line="360" w:lineRule="auto"/>
        <w:rPr>
          <w:sz w:val="8"/>
          <w:szCs w:val="8"/>
        </w:rPr>
      </w:pPr>
      <w:r>
        <w:rPr>
          <w:noProof/>
          <w:lang w:eastAsia="fr-FR"/>
        </w:rPr>
        <mc:AlternateContent>
          <mc:Choice Requires="wpg">
            <w:drawing>
              <wp:anchor distT="0" distB="0" distL="114300" distR="114300" simplePos="0" relativeHeight="251644928" behindDoc="0" locked="0" layoutInCell="1" allowOverlap="1">
                <wp:simplePos x="0" y="0"/>
                <wp:positionH relativeFrom="column">
                  <wp:posOffset>-147955</wp:posOffset>
                </wp:positionH>
                <wp:positionV relativeFrom="paragraph">
                  <wp:posOffset>24765</wp:posOffset>
                </wp:positionV>
                <wp:extent cx="4085590" cy="361950"/>
                <wp:effectExtent l="4445" t="0" r="0" b="3810"/>
                <wp:wrapNone/>
                <wp:docPr id="921" name="Group 9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085590" cy="361950"/>
                          <a:chOff x="855" y="13412"/>
                          <a:chExt cx="6434" cy="570"/>
                        </a:xfrm>
                      </wpg:grpSpPr>
                      <pic:pic xmlns:pic="http://schemas.openxmlformats.org/drawingml/2006/picture">
                        <pic:nvPicPr>
                          <pic:cNvPr id="922" name="Imag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55" y="13412"/>
                            <a:ext cx="540" cy="57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923" name="Text Box 824"/>
                        <wps:cNvSpPr txBox="1">
                          <a:spLocks noChangeArrowheads="1"/>
                        </wps:cNvSpPr>
                        <wps:spPr bwMode="auto">
                          <a:xfrm>
                            <a:off x="1496" y="13502"/>
                            <a:ext cx="5793" cy="4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300F7B" w:rsidRPr="00300F7B" w:rsidRDefault="00300F7B" w:rsidP="00300F7B">
                              <w:pPr>
                                <w:rPr>
                                  <w:i/>
                                </w:rPr>
                              </w:pPr>
                              <w:r w:rsidRPr="00300F7B">
                                <w:rPr>
                                  <w:i/>
                                </w:rPr>
                                <w:t>Appel n°1 : faire vérifier le montage et les réglages.</w:t>
                              </w:r>
                              <w:r>
                                <w:rPr>
                                  <w:i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920" o:spid="_x0000_s1059" style="position:absolute;margin-left:-11.65pt;margin-top:1.95pt;width:321.7pt;height:28.5pt;z-index:251644928" coordorigin="855,13412" coordsize="6434,570" o:gfxdata="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">
                <v:shape id="Image 6" o:spid="_x0000_s1060" type="#_x0000_t75" style="position:absolute;left:855;top:13412;width:540;height:57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ZeeOzCAAAA3AAAAA8AAABkcnMvZG93bnJldi54bWxEj0GLwjAUhO/C/ofwFrxp0h5k7RplWRAU&#10;vNj6A57N2zbYvJQm1u6/3wjCHoeZ+YbZ7CbXiZGGYD1ryJYKBHHtjeVGw6XaLz5AhIhssPNMGn4p&#10;wG77NttgYfyDzzSWsREJwqFADW2MfSFlqFtyGJa+J07ejx8cxiSHRpoBHwnuOpkrtZIOLaeFFnv6&#10;bqm+lXen4ZZVVWbcwY7X+ihPR1b2Wiqt5+/T1yeISFP8D7/aB6NhnefwPJOOgNz+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mXnjswgAAANwAAAAPAAAAAAAAAAAAAAAAAJ8C&#10;AABkcnMvZG93bnJldi54bWxQSwUGAAAAAAQABAD3AAAAjgMAAAAA&#10;">
                  <v:imagedata r:id="rId33" o:title=""/>
                </v:shape>
                <v:shape id="Text Box 824" o:spid="_x0000_s1061" type="#_x0000_t202" style="position:absolute;left:1496;top:13502;width:5793;height:4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SmExMQA&#10;AADcAAAADwAAAGRycy9kb3ducmV2LnhtbESPT4vCMBTE7wt+h/AEb2vinxWtRpFdBE8uuqvg7dE8&#10;22LzUppo67c3wsIeh5n5DbNYtbYUd6p94VjDoK9AEKfOFJxp+P3ZvE9B+IBssHRMGh7kYbXsvC0w&#10;Ma7hPd0PIRMRwj5BDXkIVSKlT3Oy6PuuIo7exdUWQ5R1Jk2NTYTbUg6VmkiLBceFHCv6zCm9Hm5W&#10;w3F3OZ/G6jv7sh9V41ol2c6k1r1uu56DCNSG//Bfe2s0zIYjeJ2JR0Aun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EphMTEAAAA3AAAAA8AAAAAAAAAAAAAAAAAmAIAAGRycy9k&#10;b3ducmV2LnhtbFBLBQYAAAAABAAEAPUAAACJAwAAAAA=&#10;" filled="f" stroked="f">
                  <v:textbox>
                    <w:txbxContent>
                      <w:p w:rsidR="00300F7B" w:rsidRPr="00300F7B" w:rsidRDefault="00300F7B" w:rsidP="00300F7B">
                        <w:pPr>
                          <w:rPr>
                            <w:i/>
                          </w:rPr>
                        </w:pPr>
                        <w:r w:rsidRPr="00300F7B">
                          <w:rPr>
                            <w:i/>
                          </w:rPr>
                          <w:t>Appel n°1 : faire vérifier le montage et les réglages.</w:t>
                        </w:r>
                        <w:r>
                          <w:rPr>
                            <w:i/>
                          </w:rPr>
                          <w:t xml:space="preserve"> 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  <w:lang w:eastAsia="fr-FR"/>
        </w:rPr>
        <w:drawing>
          <wp:anchor distT="0" distB="0" distL="114300" distR="114300" simplePos="0" relativeHeight="251662336" behindDoc="1" locked="0" layoutInCell="1" allowOverlap="1">
            <wp:simplePos x="0" y="0"/>
            <wp:positionH relativeFrom="column">
              <wp:posOffset>5333365</wp:posOffset>
            </wp:positionH>
            <wp:positionV relativeFrom="paragraph">
              <wp:posOffset>24765</wp:posOffset>
            </wp:positionV>
            <wp:extent cx="1104900" cy="1219200"/>
            <wp:effectExtent l="0" t="0" r="0" b="0"/>
            <wp:wrapTight wrapText="bothSides">
              <wp:wrapPolygon edited="0">
                <wp:start x="0" y="0"/>
                <wp:lineTo x="0" y="21263"/>
                <wp:lineTo x="21228" y="21263"/>
                <wp:lineTo x="21228" y="0"/>
                <wp:lineTo x="0" y="0"/>
              </wp:wrapPolygon>
            </wp:wrapTight>
            <wp:docPr id="920" name="Image 9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8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4900" cy="1219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A1114" w:rsidRPr="00300F7B" w:rsidRDefault="000A1114" w:rsidP="00C733A5">
      <w:pPr>
        <w:spacing w:line="360" w:lineRule="auto"/>
        <w:rPr>
          <w:sz w:val="4"/>
          <w:szCs w:val="4"/>
        </w:rPr>
      </w:pPr>
    </w:p>
    <w:p w:rsidR="000A1114" w:rsidRDefault="000A1114" w:rsidP="00C733A5">
      <w:pPr>
        <w:spacing w:line="360" w:lineRule="auto"/>
        <w:rPr>
          <w:sz w:val="8"/>
          <w:szCs w:val="8"/>
        </w:rPr>
      </w:pPr>
    </w:p>
    <w:p w:rsidR="000A1114" w:rsidRDefault="000A1114" w:rsidP="00C733A5">
      <w:pPr>
        <w:spacing w:line="360" w:lineRule="auto"/>
        <w:rPr>
          <w:sz w:val="8"/>
          <w:szCs w:val="8"/>
        </w:rPr>
      </w:pPr>
    </w:p>
    <w:p w:rsidR="00300F7B" w:rsidRDefault="00300F7B" w:rsidP="00C733A5">
      <w:pPr>
        <w:spacing w:line="360" w:lineRule="auto"/>
        <w:rPr>
          <w:sz w:val="8"/>
          <w:szCs w:val="8"/>
        </w:rPr>
      </w:pPr>
    </w:p>
    <w:p w:rsidR="00300F7B" w:rsidRDefault="00300F7B" w:rsidP="00C733A5">
      <w:pPr>
        <w:spacing w:line="360" w:lineRule="auto"/>
        <w:rPr>
          <w:sz w:val="8"/>
          <w:szCs w:val="8"/>
        </w:rPr>
      </w:pPr>
    </w:p>
    <w:p w:rsidR="00300F7B" w:rsidRDefault="00300F7B" w:rsidP="00300F7B">
      <w:pPr>
        <w:spacing w:line="360" w:lineRule="auto"/>
        <w:rPr>
          <w:sz w:val="8"/>
          <w:szCs w:val="8"/>
        </w:rPr>
      </w:pPr>
    </w:p>
    <w:p w:rsidR="00300F7B" w:rsidRDefault="00300F7B" w:rsidP="00300F7B">
      <w:pPr>
        <w:spacing w:line="360" w:lineRule="auto"/>
        <w:rPr>
          <w:sz w:val="8"/>
          <w:szCs w:val="8"/>
        </w:rPr>
      </w:pPr>
      <w:r w:rsidRPr="00300F7B">
        <w:rPr>
          <w:b/>
        </w:rPr>
        <w:t>En présence de l’enseignant</w:t>
      </w:r>
      <w:r w:rsidRPr="00300F7B">
        <w:t>,</w:t>
      </w:r>
      <w:r>
        <w:rPr>
          <w:sz w:val="8"/>
          <w:szCs w:val="8"/>
        </w:rPr>
        <w:t xml:space="preserve"> </w:t>
      </w:r>
    </w:p>
    <w:p w:rsidR="00300F7B" w:rsidRDefault="00D93364" w:rsidP="00300F7B">
      <w:pPr>
        <w:numPr>
          <w:ilvl w:val="0"/>
          <w:numId w:val="28"/>
        </w:numPr>
        <w:spacing w:line="360" w:lineRule="auto"/>
      </w:pPr>
      <w:r>
        <w:rPr>
          <w:noProof/>
          <w:lang w:eastAsia="fr-FR"/>
        </w:rPr>
        <mc:AlternateContent>
          <mc:Choice Requires="wpg">
            <w:drawing>
              <wp:anchor distT="0" distB="0" distL="114300" distR="114300" simplePos="0" relativeHeight="251645952" behindDoc="0" locked="0" layoutInCell="1" allowOverlap="1">
                <wp:simplePos x="0" y="0"/>
                <wp:positionH relativeFrom="column">
                  <wp:posOffset>1861185</wp:posOffset>
                </wp:positionH>
                <wp:positionV relativeFrom="paragraph">
                  <wp:posOffset>236855</wp:posOffset>
                </wp:positionV>
                <wp:extent cx="628650" cy="304800"/>
                <wp:effectExtent l="13335" t="8255" r="5715" b="10795"/>
                <wp:wrapNone/>
                <wp:docPr id="917" name="Group 8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28650" cy="304800"/>
                          <a:chOff x="3525" y="1937"/>
                          <a:chExt cx="990" cy="480"/>
                        </a:xfrm>
                      </wpg:grpSpPr>
                      <pic:pic xmlns:pic="http://schemas.openxmlformats.org/drawingml/2006/picture">
                        <pic:nvPicPr>
                          <pic:cNvPr id="918" name="Picture 8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05" y="1937"/>
                            <a:ext cx="825" cy="48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919" name="Rectangle 826"/>
                        <wps:cNvSpPr>
                          <a:spLocks noChangeArrowheads="1"/>
                        </wps:cNvSpPr>
                        <wps:spPr bwMode="auto">
                          <a:xfrm>
                            <a:off x="3525" y="1937"/>
                            <a:ext cx="990" cy="4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827" o:spid="_x0000_s1026" style="position:absolute;margin-left:146.55pt;margin-top:18.65pt;width:49.5pt;height:24pt;z-index:251645952" coordorigin="3525,1937" coordsize="990,4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">
                <v:shape id="Picture 812" o:spid="_x0000_s1027" type="#_x0000_t75" style="position:absolute;left:3605;top:1937;width:825;height:4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C9DsrBAAAA3AAAAA8AAABkcnMvZG93bnJldi54bWxET82KwjAQvgv7DmGEvWlaF0S7pkUWlaJe&#10;dPcBhma2LTaT0kRbfXpzEDx+fP+rbDCNuFHnassK4mkEgriwuuZSwd/vdrIA4TyyxsYyKbiTgyz9&#10;GK0w0bbnE93OvhQhhF2CCirv20RKV1Rk0E1tSxy4f9sZ9AF2pdQd9iHcNHIWRXNpsObQUGFLPxUV&#10;l/PVKNh8bfNTfMhnDyfp2u/z4/q+Oyr1OR7W3yA8Df4tfrlzrWAZh7XhTDgCMn0C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FC9DsrBAAAA3AAAAA8AAAAAAAAAAAAAAAAAnwIA&#10;AGRycy9kb3ducmV2LnhtbFBLBQYAAAAABAAEAPcAAACNAwAAAAA=&#10;">
                  <v:imagedata r:id="rId36" o:title=""/>
                </v:shape>
                <v:rect id="Rectangle 826" o:spid="_x0000_s1028" style="position:absolute;left:3525;top:1937;width:990;height:4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Ay67MMA&#10;AADcAAAADwAAAGRycy9kb3ducmV2LnhtbESPQWsCMRSE7wX/Q3iCt5q1YKmrUVap4EmoCurtsXkm&#10;i5uXZRPd7b9vCoUeh5n5hlmseleLJ7Wh8qxgMs5AEJdeV2wUnI7b1w8QISJrrD2Tgm8KsFoOXhaY&#10;a9/xFz0P0YgE4ZCjAhtjk0sZSksOw9g3xMm7+dZhTLI1UrfYJbir5VuWvUuHFacFiw1tLJX3w8Mp&#10;+Gyu+2JqgizO0V7uft1t7d4oNRr2xRxEpD7+h//aO61gNpnB75l0BOTy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Ay67MMAAADcAAAADwAAAAAAAAAAAAAAAACYAgAAZHJzL2Rv&#10;d25yZXYueG1sUEsFBgAAAAAEAAQA9QAAAIgDAAAAAA==&#10;" filled="f"/>
              </v:group>
            </w:pict>
          </mc:Fallback>
        </mc:AlternateContent>
      </w:r>
      <w:r>
        <w:rPr>
          <w:noProof/>
          <w:lang w:eastAsia="fr-FR"/>
        </w:rPr>
        <mc:AlternateContent>
          <mc:Choice Requires="wpg">
            <w:drawing>
              <wp:anchor distT="0" distB="0" distL="114300" distR="114300" simplePos="0" relativeHeight="251646976" behindDoc="0" locked="0" layoutInCell="1" allowOverlap="1">
                <wp:simplePos x="0" y="0"/>
                <wp:positionH relativeFrom="column">
                  <wp:posOffset>2599690</wp:posOffset>
                </wp:positionH>
                <wp:positionV relativeFrom="paragraph">
                  <wp:posOffset>234950</wp:posOffset>
                </wp:positionV>
                <wp:extent cx="657225" cy="255270"/>
                <wp:effectExtent l="8890" t="6350" r="10160" b="5080"/>
                <wp:wrapNone/>
                <wp:docPr id="914" name="Group 8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57225" cy="255270"/>
                          <a:chOff x="4740" y="2018"/>
                          <a:chExt cx="1035" cy="402"/>
                        </a:xfrm>
                      </wpg:grpSpPr>
                      <pic:pic xmlns:pic="http://schemas.openxmlformats.org/drawingml/2006/picture">
                        <pic:nvPicPr>
                          <pic:cNvPr id="915" name="Picture 8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579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740" y="2018"/>
                            <a:ext cx="1035" cy="39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916" name="Rectangle 829"/>
                        <wps:cNvSpPr>
                          <a:spLocks noChangeArrowheads="1"/>
                        </wps:cNvSpPr>
                        <wps:spPr bwMode="auto">
                          <a:xfrm>
                            <a:off x="4740" y="2021"/>
                            <a:ext cx="1035" cy="39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830" o:spid="_x0000_s1026" style="position:absolute;margin-left:204.7pt;margin-top:18.5pt;width:51.75pt;height:20.1pt;z-index:251646976" coordorigin="4740,2018" coordsize="1035,40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">
                <v:shape id="Picture 828" o:spid="_x0000_s1027" type="#_x0000_t75" style="position:absolute;left:4740;top:2018;width:1035;height:39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Q4dsPHAAAA3AAAAA8AAABkcnMvZG93bnJldi54bWxEj0FrwkAUhO+F/oflCd7qJoXWGl2ltgjS&#10;g6Eqirdn9pkEs29DdjWpv75bEHocZuYbZjLrTCWu1LjSsoJ4EIEgzqwuOVew3Sye3kA4j6yxskwK&#10;fsjBbPr4MMFE25a/6br2uQgQdgkqKLyvEyldVpBBN7A1cfBOtjHog2xyqRtsA9xU8jmKXqXBksNC&#10;gTV9FJSd1xejYD+6zWP8Oh/Tw7y9bYfD9HO3SpXq97r3MQhPnf8P39tLrWAUv8DfmXAE5PQX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GQ4dsPHAAAA3AAAAA8AAAAAAAAAAAAA&#10;AAAAnwIAAGRycy9kb3ducmV2LnhtbFBLBQYAAAAABAAEAPcAAACTAwAAAAA=&#10;">
                  <v:imagedata r:id="rId38" o:title="" cropbottom="10348f"/>
                </v:shape>
                <v:rect id="Rectangle 829" o:spid="_x0000_s1028" style="position:absolute;left:4740;top:2021;width:1035;height:3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ZMunsMA&#10;AADcAAAADwAAAGRycy9kb3ducmV2LnhtbESPQWsCMRSE7wX/Q3iCt5q1oNTVKGtR6EmoCurtsXkm&#10;i5uXZRPd7b9vCoUeh5n5hlmue1eLJ7Wh8qxgMs5AEJdeV2wUnI6713cQISJrrD2Tgm8KsF4NXpaY&#10;a9/xFz0P0YgE4ZCjAhtjk0sZSksOw9g3xMm7+dZhTLI1UrfYJbir5VuWzaTDitOCxYY+LJX3w8Mp&#10;2DbXfTE1QRbnaC93v+l2dm+UGg37YgEiUh//w3/tT61gPpnB75l0BOTq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ZMunsMAAADcAAAADwAAAAAAAAAAAAAAAACYAgAAZHJzL2Rv&#10;d25yZXYueG1sUEsFBgAAAAAEAAQA9QAAAIgDAAAAAA==&#10;" filled="f"/>
              </v:group>
            </w:pict>
          </mc:Fallback>
        </mc:AlternateContent>
      </w:r>
      <w:r w:rsidR="00300F7B">
        <w:t xml:space="preserve"> Frapper sur le diapason,</w:t>
      </w:r>
    </w:p>
    <w:p w:rsidR="000A1114" w:rsidRPr="00300F7B" w:rsidRDefault="00300F7B" w:rsidP="00300F7B">
      <w:pPr>
        <w:numPr>
          <w:ilvl w:val="0"/>
          <w:numId w:val="28"/>
        </w:numPr>
        <w:spacing w:line="360" w:lineRule="auto"/>
      </w:pPr>
      <w:r>
        <w:t xml:space="preserve"> </w:t>
      </w:r>
      <w:r w:rsidR="00EE60E6" w:rsidRPr="00300F7B">
        <w:t>Lancer l’acquisition</w:t>
      </w:r>
      <w:r w:rsidR="00564DB9">
        <w:t> :</w:t>
      </w:r>
    </w:p>
    <w:p w:rsidR="000A1114" w:rsidRDefault="000A1114" w:rsidP="00C733A5">
      <w:pPr>
        <w:spacing w:line="360" w:lineRule="auto"/>
        <w:rPr>
          <w:sz w:val="8"/>
          <w:szCs w:val="8"/>
        </w:rPr>
      </w:pPr>
    </w:p>
    <w:p w:rsidR="000A1114" w:rsidRPr="00DC2CCA" w:rsidRDefault="00D93364" w:rsidP="00C733A5">
      <w:pPr>
        <w:spacing w:line="360" w:lineRule="auto"/>
        <w:rPr>
          <w:b/>
        </w:rPr>
      </w:pPr>
      <w:r>
        <w:rPr>
          <w:noProof/>
          <w:lang w:eastAsia="fr-FR"/>
        </w:rPr>
        <w:lastRenderedPageBreak/>
        <w:drawing>
          <wp:anchor distT="0" distB="0" distL="114300" distR="114300" simplePos="0" relativeHeight="251664384" behindDoc="1" locked="0" layoutInCell="1" allowOverlap="1">
            <wp:simplePos x="0" y="0"/>
            <wp:positionH relativeFrom="column">
              <wp:posOffset>5674360</wp:posOffset>
            </wp:positionH>
            <wp:positionV relativeFrom="paragraph">
              <wp:posOffset>242570</wp:posOffset>
            </wp:positionV>
            <wp:extent cx="1047750" cy="1228725"/>
            <wp:effectExtent l="0" t="0" r="0" b="9525"/>
            <wp:wrapTight wrapText="bothSides">
              <wp:wrapPolygon edited="0">
                <wp:start x="0" y="0"/>
                <wp:lineTo x="0" y="21433"/>
                <wp:lineTo x="21207" y="21433"/>
                <wp:lineTo x="21207" y="0"/>
                <wp:lineTo x="0" y="0"/>
              </wp:wrapPolygon>
            </wp:wrapTight>
            <wp:docPr id="910" name="Image 9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0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7750" cy="12287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A3A32" w:rsidRPr="00DC2CCA">
        <w:rPr>
          <w:b/>
        </w:rPr>
        <w:t>C. Observations et exploitation</w:t>
      </w:r>
      <w:r w:rsidR="00DC2CCA">
        <w:rPr>
          <w:b/>
        </w:rPr>
        <w:t>.</w:t>
      </w:r>
    </w:p>
    <w:p w:rsidR="00BA2682" w:rsidRPr="00BA2682" w:rsidRDefault="00BA2682" w:rsidP="00C733A5">
      <w:pPr>
        <w:spacing w:line="360" w:lineRule="auto"/>
        <w:rPr>
          <w:b/>
          <w:sz w:val="8"/>
          <w:szCs w:val="8"/>
        </w:rPr>
      </w:pPr>
    </w:p>
    <w:p w:rsidR="00AA3A32" w:rsidRPr="00C56F41" w:rsidRDefault="00AA3A32" w:rsidP="00C733A5">
      <w:pPr>
        <w:spacing w:line="360" w:lineRule="auto"/>
        <w:rPr>
          <w:i/>
        </w:rPr>
      </w:pPr>
      <w:r w:rsidRPr="00C56F41">
        <w:rPr>
          <w:b/>
        </w:rPr>
        <w:t>C.1.</w:t>
      </w:r>
      <w:r>
        <w:t xml:space="preserve"> Le signal émis par le diapason est : </w:t>
      </w:r>
      <w:r w:rsidRPr="00C56F41">
        <w:rPr>
          <w:i/>
        </w:rPr>
        <w:t>(cocher la ou les bonnes réponses)</w:t>
      </w:r>
    </w:p>
    <w:p w:rsidR="00AA3A32" w:rsidRPr="00AA3A32" w:rsidRDefault="00AA3A32" w:rsidP="00C733A5">
      <w:pPr>
        <w:spacing w:line="360" w:lineRule="auto"/>
      </w:pPr>
      <w:r>
        <w:sym w:font="Symbol" w:char="F07F"/>
      </w:r>
      <w:r>
        <w:t xml:space="preserve"> </w:t>
      </w:r>
      <w:proofErr w:type="gramStart"/>
      <w:r>
        <w:t>périodique</w:t>
      </w:r>
      <w:proofErr w:type="gramEnd"/>
      <w:r>
        <w:t xml:space="preserve"> </w:t>
      </w:r>
      <w:r>
        <w:tab/>
      </w:r>
      <w:r>
        <w:tab/>
      </w:r>
      <w:r w:rsidR="00C56F41">
        <w:t xml:space="preserve">   </w:t>
      </w:r>
      <w:r>
        <w:sym w:font="Symbol" w:char="F07F"/>
      </w:r>
      <w:r>
        <w:t xml:space="preserve"> non périodique </w:t>
      </w:r>
      <w:r w:rsidR="00C56F41">
        <w:t xml:space="preserve">   </w:t>
      </w:r>
      <w:r>
        <w:sym w:font="Symbol" w:char="F07F"/>
      </w:r>
      <w:r>
        <w:t xml:space="preserve"> alternatif  </w:t>
      </w:r>
      <w:r w:rsidR="00C56F41">
        <w:t xml:space="preserve">   </w:t>
      </w:r>
      <w:r>
        <w:sym w:font="Symbol" w:char="F07F"/>
      </w:r>
      <w:r>
        <w:t xml:space="preserve"> sinusoïdal </w:t>
      </w:r>
      <w:r w:rsidR="00C56F41">
        <w:t xml:space="preserve">   </w:t>
      </w:r>
      <w:r>
        <w:sym w:font="Symbol" w:char="F07F"/>
      </w:r>
      <w:r>
        <w:t xml:space="preserve">créneaux </w:t>
      </w:r>
      <w:r w:rsidR="00C56F41">
        <w:t xml:space="preserve">   </w:t>
      </w:r>
      <w:r>
        <w:sym w:font="Symbol" w:char="F07F"/>
      </w:r>
      <w:r>
        <w:t xml:space="preserve"> triangulaire</w:t>
      </w:r>
    </w:p>
    <w:p w:rsidR="00BA2682" w:rsidRPr="00BA2682" w:rsidRDefault="00BA2682" w:rsidP="00C733A5">
      <w:pPr>
        <w:spacing w:line="360" w:lineRule="auto"/>
        <w:rPr>
          <w:b/>
          <w:sz w:val="8"/>
          <w:szCs w:val="8"/>
        </w:rPr>
      </w:pPr>
    </w:p>
    <w:p w:rsidR="00AA3A32" w:rsidRDefault="00AA3A32" w:rsidP="00C733A5">
      <w:pPr>
        <w:spacing w:line="360" w:lineRule="auto"/>
      </w:pPr>
      <w:r w:rsidRPr="00C56F41">
        <w:rPr>
          <w:b/>
        </w:rPr>
        <w:t>C.2.</w:t>
      </w:r>
      <w:r>
        <w:t xml:space="preserve"> Sur le graphique :</w:t>
      </w:r>
    </w:p>
    <w:p w:rsidR="00AA3A32" w:rsidRDefault="00AA3A32" w:rsidP="00AA3A32">
      <w:pPr>
        <w:numPr>
          <w:ilvl w:val="0"/>
          <w:numId w:val="29"/>
        </w:numPr>
        <w:spacing w:line="360" w:lineRule="auto"/>
      </w:pPr>
      <w:r>
        <w:t xml:space="preserve"> sélectionner l’outil « pointeur »</w:t>
      </w:r>
      <w:r w:rsidR="00C56F41">
        <w:t xml:space="preserve"> à l’aide d’un clic droit,</w:t>
      </w:r>
    </w:p>
    <w:p w:rsidR="0043788F" w:rsidRDefault="00AA3A32" w:rsidP="00DC2CCA">
      <w:pPr>
        <w:numPr>
          <w:ilvl w:val="0"/>
          <w:numId w:val="29"/>
        </w:numPr>
        <w:spacing w:line="360" w:lineRule="auto"/>
      </w:pPr>
      <w:r>
        <w:t xml:space="preserve"> </w:t>
      </w:r>
      <w:r w:rsidR="00C56F41">
        <w:t>s</w:t>
      </w:r>
      <w:r>
        <w:t>électionner une période T</w:t>
      </w:r>
      <w:r w:rsidR="00BA2682">
        <w:t>,</w:t>
      </w:r>
      <w:r>
        <w:t xml:space="preserve">    </w:t>
      </w:r>
    </w:p>
    <w:p w:rsidR="00DC2CCA" w:rsidRDefault="00564DB9" w:rsidP="00DC2CCA">
      <w:pPr>
        <w:numPr>
          <w:ilvl w:val="0"/>
          <w:numId w:val="29"/>
        </w:numPr>
        <w:spacing w:line="360" w:lineRule="auto"/>
      </w:pPr>
      <w:r>
        <w:t xml:space="preserve"> n</w:t>
      </w:r>
      <w:r w:rsidR="0043788F">
        <w:t xml:space="preserve">oter la valeur de la période : </w:t>
      </w:r>
      <w:r w:rsidR="00AA3A32" w:rsidRPr="00BA2682">
        <w:rPr>
          <w:b/>
        </w:rPr>
        <w:t>T = ........................</w:t>
      </w:r>
      <w:r w:rsidR="00DC2CCA" w:rsidRPr="00BA2682">
        <w:rPr>
          <w:b/>
        </w:rPr>
        <w:t xml:space="preserve"> s</w:t>
      </w:r>
      <w:r w:rsidR="00D93364">
        <w:rPr>
          <w:noProof/>
          <w:lang w:eastAsia="fr-FR"/>
        </w:rPr>
        <mc:AlternateContent>
          <mc:Choice Requires="wpg">
            <w:drawing>
              <wp:anchor distT="0" distB="0" distL="114300" distR="114300" simplePos="0" relativeHeight="251648000" behindDoc="0" locked="0" layoutInCell="1" allowOverlap="1">
                <wp:simplePos x="0" y="0"/>
                <wp:positionH relativeFrom="column">
                  <wp:posOffset>3627120</wp:posOffset>
                </wp:positionH>
                <wp:positionV relativeFrom="paragraph">
                  <wp:posOffset>170815</wp:posOffset>
                </wp:positionV>
                <wp:extent cx="2712720" cy="704850"/>
                <wp:effectExtent l="7620" t="8890" r="3810" b="10160"/>
                <wp:wrapNone/>
                <wp:docPr id="905" name="Group 8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712720" cy="704850"/>
                          <a:chOff x="6690" y="3990"/>
                          <a:chExt cx="4272" cy="1110"/>
                        </a:xfrm>
                      </wpg:grpSpPr>
                      <wpg:grpSp>
                        <wpg:cNvPr id="906" name="Group 834"/>
                        <wpg:cNvGrpSpPr>
                          <a:grpSpLocks/>
                        </wpg:cNvGrpSpPr>
                        <wpg:grpSpPr bwMode="auto">
                          <a:xfrm>
                            <a:off x="7560" y="4035"/>
                            <a:ext cx="3402" cy="1005"/>
                            <a:chOff x="7560" y="4035"/>
                            <a:chExt cx="3402" cy="1005"/>
                          </a:xfrm>
                        </wpg:grpSpPr>
                        <wps:wsp>
                          <wps:cNvPr id="907" name="AutoShape 832"/>
                          <wps:cNvSpPr>
                            <a:spLocks/>
                          </wps:cNvSpPr>
                          <wps:spPr bwMode="auto">
                            <a:xfrm>
                              <a:off x="7560" y="4035"/>
                              <a:ext cx="318" cy="1005"/>
                            </a:xfrm>
                            <a:prstGeom prst="leftBrace">
                              <a:avLst>
                                <a:gd name="adj1" fmla="val 26336"/>
                                <a:gd name="adj2" fmla="val 50000"/>
                              </a:avLst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908" name="Text Box 833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7842" y="4035"/>
                              <a:ext cx="3120" cy="100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DC2CCA" w:rsidRDefault="00DC2CCA">
                                <w:proofErr w:type="gramStart"/>
                                <w:r w:rsidRPr="00DC2CCA">
                                  <w:rPr>
                                    <w:i/>
                                  </w:rPr>
                                  <w:t>f</w:t>
                                </w:r>
                                <w:proofErr w:type="gramEnd"/>
                                <w:r>
                                  <w:t> : fréquences en Hertz (Hz)</w:t>
                                </w:r>
                              </w:p>
                              <w:p w:rsidR="00DC2CCA" w:rsidRDefault="00DC2CCA"/>
                              <w:p w:rsidR="00DC2CCA" w:rsidRDefault="00DC2CCA">
                                <w:r>
                                  <w:t>T : période en secondes (s)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909" name="Rectangle 835"/>
                        <wps:cNvSpPr>
                          <a:spLocks noChangeArrowheads="1"/>
                        </wps:cNvSpPr>
                        <wps:spPr bwMode="auto">
                          <a:xfrm>
                            <a:off x="6690" y="3990"/>
                            <a:ext cx="3990" cy="11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836" o:spid="_x0000_s1062" style="position:absolute;left:0;text-align:left;margin-left:285.6pt;margin-top:13.45pt;width:213.6pt;height:55.5pt;z-index:251648000" coordorigin="6690,3990" coordsize="4272,11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">
                <v:group id="Group 834" o:spid="_x0000_s1063" style="position:absolute;left:7560;top:4035;width:3402;height:1005" coordorigin="7560,4035" coordsize="3402,100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df/6AxgAAANwA&#10;AAAPAAAAAAAAAAAAAAAAAKoCAABkcnMvZG93bnJldi54bWxQSwUGAAAAAAQABAD6AAAAnQMAAAAA&#10;">
                  <v:shapetype id="_x0000_t87" coordsize="21600,21600" o:spt="87" adj="1800,10800" path="m21600,qx10800@0l10800@2qy0@11,10800@3l10800@1qy21600,21600e" filled="f">
                    <v:formulas>
                      <v:f eqn="val #0"/>
                      <v:f eqn="sum 21600 0 #0"/>
                      <v:f eqn="sum #1 0 #0"/>
                      <v:f eqn="sum #1 #0 0"/>
                      <v:f eqn="prod #0 9598 32768"/>
                      <v:f eqn="sum 21600 0 @4"/>
                      <v:f eqn="sum 21600 0 #1"/>
                      <v:f eqn="min #1 @6"/>
                      <v:f eqn="prod @7 1 2"/>
                      <v:f eqn="prod #0 2 1"/>
                      <v:f eqn="sum 21600 0 @9"/>
                      <v:f eqn="val #1"/>
                    </v:formulas>
                    <v:path arrowok="t" o:connecttype="custom" o:connectlocs="21600,0;0,10800;21600,21600" textboxrect="13963,@4,21600,@5"/>
                    <v:handles>
                      <v:h position="center,#0" yrange="0,@8"/>
                      <v:h position="topLeft,#1" yrange="@9,@10"/>
                    </v:handles>
                  </v:shapetype>
                  <v:shape id="AutoShape 832" o:spid="_x0000_s1064" type="#_x0000_t87" style="position:absolute;left:7560;top:4035;width:318;height:100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RIe78UA&#10;AADcAAAADwAAAGRycy9kb3ducmV2LnhtbESPQWsCMRSE70L/Q3gFL6LJetC6GqUUBPVQ0arnx+Z1&#10;d3Hzst1EXfvrm4LgcZiZb5jZorWVuFLjS8cakoECQZw5U3Ku4fC17L+B8AHZYOWYNNzJw2L+0plh&#10;atyNd3Tdh1xECPsUNRQh1KmUPivIoh+4mjh6366xGKJscmkavEW4reRQqZG0WHJcKLCmj4Ky8/5i&#10;NYRj8pm1v+4Hl+uTWiW9zW573mjdfW3fpyACteEZfrRXRsNEjeH/TDwCcv4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9Eh7vxQAAANwAAAAPAAAAAAAAAAAAAAAAAJgCAABkcnMv&#10;ZG93bnJldi54bWxQSwUGAAAAAAQABAD1AAAAigMAAAAA&#10;"/>
                  <v:shape id="Text Box 833" o:spid="_x0000_s1065" type="#_x0000_t202" style="position:absolute;left:7842;top:4035;width:3120;height:100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DhK1cAA&#10;AADcAAAADwAAAGRycy9kb3ducmV2LnhtbERPTYvCMBC9C/sfwix402RFZa1GWVYET4p1FbwNzdiW&#10;bSalibb+e3MQPD7e92LV2UrcqfGlYw1fQwWCOHOm5FzD33Ez+AbhA7LByjFpeJCH1fKjt8DEuJYP&#10;dE9DLmII+wQ1FCHUiZQ+K8iiH7qaOHJX11gMETa5NA22MdxWcqTUVFosOTYUWNNvQdl/erMaTrvr&#10;5TxW+3xtJ3XrOiXZzqTW/c/uZw4iUBfe4pd7azTMVFwbz8QjIJdP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JDhK1cAAAADcAAAADwAAAAAAAAAAAAAAAACYAgAAZHJzL2Rvd25y&#10;ZXYueG1sUEsFBgAAAAAEAAQA9QAAAIUDAAAAAA==&#10;" filled="f" stroked="f">
                    <v:textbox>
                      <w:txbxContent>
                        <w:p w:rsidR="00DC2CCA" w:rsidRDefault="00DC2CCA">
                          <w:r w:rsidRPr="00DC2CCA">
                            <w:rPr>
                              <w:i/>
                            </w:rPr>
                            <w:t>f</w:t>
                          </w:r>
                          <w:r>
                            <w:t> : fréquences en Hertz (Hz)</w:t>
                          </w:r>
                        </w:p>
                        <w:p w:rsidR="00DC2CCA" w:rsidRDefault="00DC2CCA"/>
                        <w:p w:rsidR="00DC2CCA" w:rsidRDefault="00DC2CCA">
                          <w:r>
                            <w:t>T : période en secondes (s)</w:t>
                          </w:r>
                        </w:p>
                      </w:txbxContent>
                    </v:textbox>
                  </v:shape>
                </v:group>
                <v:rect id="Rectangle 835" o:spid="_x0000_s1066" style="position:absolute;left:6690;top:3990;width:3990;height:111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dUsMcQA&#10;AADcAAAADwAAAGRycy9kb3ducmV2LnhtbESPT2sCMRTE7wW/Q3iCt5q10FJXo6xSwZPgH1Bvj80z&#10;Wdy8LJvU3X77piD0OMzMb5j5sne1eFAbKs8KJuMMBHHpdcVGwem4ef0EESKyxtozKfihAMvF4GWO&#10;ufYd7+lxiEYkCIccFdgYm1zKUFpyGMa+IU7ezbcOY5KtkbrFLsFdLd+y7EM6rDgtWGxobam8H76d&#10;gq/muiveTZDFOdrL3a+6jd0ZpUbDvpiBiNTH//CzvdUKptkU/s6kIyAXv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3VLDHEAAAA3AAAAA8AAAAAAAAAAAAAAAAAmAIAAGRycy9k&#10;b3ducmV2LnhtbFBLBQYAAAAABAAEAPUAAACJAwAAAAA=&#10;" filled="f"/>
              </v:group>
            </w:pict>
          </mc:Fallback>
        </mc:AlternateContent>
      </w:r>
    </w:p>
    <w:p w:rsidR="00AA3A32" w:rsidRDefault="00C56F41" w:rsidP="00AA3A32">
      <w:pPr>
        <w:numPr>
          <w:ilvl w:val="0"/>
          <w:numId w:val="29"/>
        </w:numPr>
        <w:spacing w:line="360" w:lineRule="auto"/>
      </w:pPr>
      <w:r>
        <w:t xml:space="preserve"> </w:t>
      </w:r>
      <w:r w:rsidR="00564DB9">
        <w:t>c</w:t>
      </w:r>
      <w:r w:rsidR="00AA3A32">
        <w:t xml:space="preserve">alculer la fréquence  </w:t>
      </w:r>
      <w:r w:rsidR="00AA3A32" w:rsidRPr="00DC2CCA">
        <w:rPr>
          <w:i/>
        </w:rPr>
        <w:t>f</w:t>
      </w:r>
      <w:r w:rsidR="00AA3A32">
        <w:t xml:space="preserve"> du son émis par le diapason</w:t>
      </w:r>
      <w:r w:rsidR="00DC2CCA">
        <w:t xml:space="preserve"> : </w:t>
      </w:r>
      <w:r w:rsidR="00DC2CCA" w:rsidRPr="00DC2CCA">
        <w:rPr>
          <w:rFonts w:ascii="Verdana" w:hAnsi="Verdana"/>
          <w:b/>
          <w:bCs/>
          <w:position w:val="-24"/>
        </w:rPr>
        <w:object w:dxaOrig="700" w:dyaOrig="62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0.5pt;height:36pt" o:ole="">
            <v:imagedata r:id="rId40" o:title=""/>
          </v:shape>
          <o:OLEObject Type="Embed" ProgID="Equation.3" ShapeID="_x0000_i1025" DrawAspect="Content" ObjectID="_1525779583" r:id="rId41"/>
        </w:object>
      </w:r>
    </w:p>
    <w:p w:rsidR="00AA3A32" w:rsidRDefault="00DC2CCA" w:rsidP="00AA3A32">
      <w:pPr>
        <w:spacing w:line="360" w:lineRule="auto"/>
      </w:pPr>
      <w:r>
        <w:t xml:space="preserve">           .................................................................................</w:t>
      </w:r>
    </w:p>
    <w:p w:rsidR="00DC2CCA" w:rsidRDefault="00DC2CCA" w:rsidP="00DC2CCA">
      <w:pPr>
        <w:spacing w:line="360" w:lineRule="auto"/>
      </w:pPr>
      <w:r>
        <w:t xml:space="preserve">           .................................................................................</w:t>
      </w:r>
    </w:p>
    <w:p w:rsidR="00A91D47" w:rsidRDefault="00D93364" w:rsidP="00DC2CCA">
      <w:pPr>
        <w:spacing w:line="360" w:lineRule="auto"/>
      </w:pPr>
      <w:r>
        <w:rPr>
          <w:noProof/>
          <w:lang w:eastAsia="fr-FR"/>
        </w:rPr>
        <mc:AlternateContent>
          <mc:Choice Requires="wpg">
            <w:drawing>
              <wp:anchor distT="0" distB="0" distL="114300" distR="114300" simplePos="0" relativeHeight="251673600" behindDoc="0" locked="0" layoutInCell="1" allowOverlap="1">
                <wp:simplePos x="0" y="0"/>
                <wp:positionH relativeFrom="column">
                  <wp:posOffset>295910</wp:posOffset>
                </wp:positionH>
                <wp:positionV relativeFrom="paragraph">
                  <wp:posOffset>144780</wp:posOffset>
                </wp:positionV>
                <wp:extent cx="4904740" cy="361950"/>
                <wp:effectExtent l="635" t="1905" r="0" b="0"/>
                <wp:wrapNone/>
                <wp:docPr id="902" name="Group 9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904740" cy="361950"/>
                          <a:chOff x="1458" y="6689"/>
                          <a:chExt cx="7724" cy="570"/>
                        </a:xfrm>
                      </wpg:grpSpPr>
                      <pic:pic xmlns:pic="http://schemas.openxmlformats.org/drawingml/2006/picture">
                        <pic:nvPicPr>
                          <pic:cNvPr id="903" name="Imag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58" y="6689"/>
                            <a:ext cx="540" cy="57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904" name="Text Box 924"/>
                        <wps:cNvSpPr txBox="1">
                          <a:spLocks noChangeArrowheads="1"/>
                        </wps:cNvSpPr>
                        <wps:spPr bwMode="auto">
                          <a:xfrm>
                            <a:off x="2099" y="6779"/>
                            <a:ext cx="7083" cy="4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91D47" w:rsidRPr="00300F7B" w:rsidRDefault="00A91D47" w:rsidP="00A91D47">
                              <w:pPr>
                                <w:rPr>
                                  <w:i/>
                                </w:rPr>
                              </w:pPr>
                              <w:r>
                                <w:rPr>
                                  <w:i/>
                                </w:rPr>
                                <w:t>Appel n°2</w:t>
                              </w:r>
                              <w:r w:rsidRPr="00300F7B">
                                <w:rPr>
                                  <w:i/>
                                </w:rPr>
                                <w:t xml:space="preserve"> : </w:t>
                              </w:r>
                              <w:r>
                                <w:rPr>
                                  <w:i/>
                                </w:rPr>
                                <w:t>faire vérifier les valeurs de la période et de la fréquence.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925" o:spid="_x0000_s1067" style="position:absolute;margin-left:23.3pt;margin-top:11.4pt;width:386.2pt;height:28.5pt;z-index:251673600" coordorigin="1458,6689" coordsize="7724,570" o:gfxdata="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">
                <v:shape id="Image 6" o:spid="_x0000_s1068" type="#_x0000_t75" style="position:absolute;left:1458;top:6689;width:540;height:57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KngRfCAAAA3AAAAA8AAABkcnMvZG93bnJldi54bWxEj9GKwjAURN8F/yFcwTdNusKyVqOIsKDg&#10;y7Z+wLW5tsHmpjTZ2v17s7Cwj8PMnGG2+9G1YqA+WM8asqUCQVx5Y7nWcC0/Fx8gQkQ22HomDT8U&#10;YL+bTraYG//kLxqKWIsE4ZCjhibGLpcyVA05DEvfESfv7nuHMcm+lqbHZ4K7Vr4p9S4dWk4LDXZ0&#10;bKh6FN9OwyMry8y4kx1u1VlezqzsrVBaz2fjYQMi0hj/w3/tk9GwViv4PZOOgNy9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Cp4EXwgAAANwAAAAPAAAAAAAAAAAAAAAAAJ8C&#10;AABkcnMvZG93bnJldi54bWxQSwUGAAAAAAQABAD3AAAAjgMAAAAA&#10;">
                  <v:imagedata r:id="rId33" o:title=""/>
                </v:shape>
                <v:shape id="Text Box 924" o:spid="_x0000_s1069" type="#_x0000_t202" style="position:absolute;left:2099;top:6779;width:7083;height:4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XVA0MQA&#10;AADcAAAADwAAAGRycy9kb3ducmV2LnhtbESPzWrDMBCE74W8g9hAbrWUkpbYiWxCS6CnluYPclus&#10;jW1irYylxu7bV4VCjsPMfMOsi9G24ka9bxxrmCcKBHHpTMOVhsN++7gE4QOywdYxafghD0U+eVhj&#10;ZtzAX3TbhUpECPsMNdQhdJmUvqzJok9cRxy9i+sthij7Spoehwi3rXxS6kVabDgu1NjRa03ldfdt&#10;NRw/LufTQn1Wb/a5G9yoJNtUaj2bjpsViEBjuIf/2+9GQ6oW8HcmHgGZ/w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V1QNDEAAAA3AAAAA8AAAAAAAAAAAAAAAAAmAIAAGRycy9k&#10;b3ducmV2LnhtbFBLBQYAAAAABAAEAPUAAACJAwAAAAA=&#10;" filled="f" stroked="f">
                  <v:textbox>
                    <w:txbxContent>
                      <w:p w:rsidR="00A91D47" w:rsidRPr="00300F7B" w:rsidRDefault="00A91D47" w:rsidP="00A91D47">
                        <w:pPr>
                          <w:rPr>
                            <w:i/>
                          </w:rPr>
                        </w:pPr>
                        <w:r>
                          <w:rPr>
                            <w:i/>
                          </w:rPr>
                          <w:t>Appel n°2</w:t>
                        </w:r>
                        <w:r w:rsidRPr="00300F7B">
                          <w:rPr>
                            <w:i/>
                          </w:rPr>
                          <w:t xml:space="preserve"> : </w:t>
                        </w:r>
                        <w:r>
                          <w:rPr>
                            <w:i/>
                          </w:rPr>
                          <w:t>faire vérifier les valeurs de la période et de la fréquence.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:rsidR="00A91D47" w:rsidRDefault="00A91D47" w:rsidP="00DC2CCA">
      <w:pPr>
        <w:spacing w:line="360" w:lineRule="auto"/>
      </w:pPr>
    </w:p>
    <w:p w:rsidR="00A91D47" w:rsidRDefault="00A91D47" w:rsidP="00DC2CCA">
      <w:pPr>
        <w:spacing w:line="360" w:lineRule="auto"/>
      </w:pPr>
    </w:p>
    <w:p w:rsidR="000A1114" w:rsidRDefault="00743092" w:rsidP="00743092">
      <w:pPr>
        <w:numPr>
          <w:ilvl w:val="0"/>
          <w:numId w:val="33"/>
        </w:numPr>
        <w:spacing w:line="360" w:lineRule="auto"/>
      </w:pPr>
      <w:r>
        <w:t xml:space="preserve"> </w:t>
      </w:r>
      <w:r w:rsidR="00564DB9">
        <w:t>c</w:t>
      </w:r>
      <w:r>
        <w:t>oller ci-dessous l’</w:t>
      </w:r>
      <w:r w:rsidR="00A91D47">
        <w:t xml:space="preserve">oscillogramme </w:t>
      </w:r>
      <w:r>
        <w:t>obtenu, fourni par l’enseignant.</w:t>
      </w:r>
    </w:p>
    <w:p w:rsidR="00743092" w:rsidRDefault="00D93364" w:rsidP="00743092">
      <w:pPr>
        <w:spacing w:line="360" w:lineRule="auto"/>
      </w:pP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49024" behindDoc="0" locked="0" layoutInCell="1" allowOverlap="1">
                <wp:simplePos x="0" y="0"/>
                <wp:positionH relativeFrom="column">
                  <wp:posOffset>255270</wp:posOffset>
                </wp:positionH>
                <wp:positionV relativeFrom="paragraph">
                  <wp:posOffset>36830</wp:posOffset>
                </wp:positionV>
                <wp:extent cx="5905500" cy="3364230"/>
                <wp:effectExtent l="7620" t="8255" r="11430" b="8890"/>
                <wp:wrapNone/>
                <wp:docPr id="901" name="Rectangle 8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905500" cy="336423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844" o:spid="_x0000_s1026" style="position:absolute;margin-left:20.1pt;margin-top:2.9pt;width:465pt;height:264.9pt;z-index:251649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"/>
            </w:pict>
          </mc:Fallback>
        </mc:AlternateContent>
      </w:r>
    </w:p>
    <w:p w:rsidR="00743092" w:rsidRDefault="00743092" w:rsidP="00743092">
      <w:pPr>
        <w:spacing w:line="360" w:lineRule="auto"/>
      </w:pPr>
    </w:p>
    <w:p w:rsidR="00743092" w:rsidRDefault="00743092" w:rsidP="00743092">
      <w:pPr>
        <w:spacing w:line="360" w:lineRule="auto"/>
      </w:pPr>
    </w:p>
    <w:p w:rsidR="00743092" w:rsidRPr="00AA3A32" w:rsidRDefault="00743092" w:rsidP="00743092">
      <w:pPr>
        <w:spacing w:line="360" w:lineRule="auto"/>
      </w:pPr>
    </w:p>
    <w:p w:rsidR="00743092" w:rsidRDefault="00743092" w:rsidP="00C733A5">
      <w:pPr>
        <w:spacing w:line="360" w:lineRule="auto"/>
        <w:rPr>
          <w:b/>
        </w:rPr>
      </w:pPr>
    </w:p>
    <w:p w:rsidR="00743092" w:rsidRDefault="00743092" w:rsidP="00C733A5">
      <w:pPr>
        <w:spacing w:line="360" w:lineRule="auto"/>
        <w:rPr>
          <w:b/>
        </w:rPr>
      </w:pPr>
    </w:p>
    <w:p w:rsidR="00743092" w:rsidRDefault="00743092" w:rsidP="00C733A5">
      <w:pPr>
        <w:spacing w:line="360" w:lineRule="auto"/>
        <w:rPr>
          <w:b/>
        </w:rPr>
      </w:pPr>
    </w:p>
    <w:p w:rsidR="00743092" w:rsidRDefault="00743092" w:rsidP="00C733A5">
      <w:pPr>
        <w:spacing w:line="360" w:lineRule="auto"/>
        <w:rPr>
          <w:b/>
        </w:rPr>
      </w:pPr>
    </w:p>
    <w:p w:rsidR="00743092" w:rsidRDefault="00743092" w:rsidP="00C733A5">
      <w:pPr>
        <w:spacing w:line="360" w:lineRule="auto"/>
        <w:rPr>
          <w:b/>
        </w:rPr>
      </w:pPr>
    </w:p>
    <w:p w:rsidR="00743092" w:rsidRDefault="00743092" w:rsidP="00C733A5">
      <w:pPr>
        <w:spacing w:line="360" w:lineRule="auto"/>
        <w:rPr>
          <w:b/>
        </w:rPr>
      </w:pPr>
    </w:p>
    <w:p w:rsidR="00743092" w:rsidRDefault="00743092" w:rsidP="00C733A5">
      <w:pPr>
        <w:spacing w:line="360" w:lineRule="auto"/>
        <w:rPr>
          <w:b/>
        </w:rPr>
      </w:pPr>
    </w:p>
    <w:p w:rsidR="00743092" w:rsidRDefault="00743092" w:rsidP="00C733A5">
      <w:pPr>
        <w:spacing w:line="360" w:lineRule="auto"/>
        <w:rPr>
          <w:b/>
        </w:rPr>
      </w:pPr>
    </w:p>
    <w:p w:rsidR="00743092" w:rsidRDefault="00743092" w:rsidP="00C733A5">
      <w:pPr>
        <w:spacing w:line="360" w:lineRule="auto"/>
        <w:rPr>
          <w:b/>
        </w:rPr>
      </w:pPr>
    </w:p>
    <w:p w:rsidR="00743092" w:rsidRPr="00743092" w:rsidRDefault="00D93364" w:rsidP="00C733A5">
      <w:pPr>
        <w:spacing w:line="360" w:lineRule="auto"/>
        <w:rPr>
          <w:b/>
          <w:sz w:val="8"/>
          <w:szCs w:val="8"/>
        </w:rPr>
      </w:pPr>
      <w:r>
        <w:rPr>
          <w:noProof/>
          <w:lang w:eastAsia="fr-FR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5798185</wp:posOffset>
            </wp:positionH>
            <wp:positionV relativeFrom="paragraph">
              <wp:posOffset>61595</wp:posOffset>
            </wp:positionV>
            <wp:extent cx="1028700" cy="1143000"/>
            <wp:effectExtent l="0" t="0" r="0" b="0"/>
            <wp:wrapNone/>
            <wp:docPr id="911" name="Image 9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1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8700" cy="1143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A1114" w:rsidRPr="00DC2CCA" w:rsidRDefault="00DC2CCA" w:rsidP="00C733A5">
      <w:pPr>
        <w:spacing w:line="360" w:lineRule="auto"/>
        <w:rPr>
          <w:b/>
        </w:rPr>
      </w:pPr>
      <w:r w:rsidRPr="00DC2CCA">
        <w:rPr>
          <w:b/>
        </w:rPr>
        <w:t>D. Conclusion.</w:t>
      </w:r>
    </w:p>
    <w:p w:rsidR="00DC2CCA" w:rsidRPr="00DC2CCA" w:rsidRDefault="00BA2682" w:rsidP="00C733A5">
      <w:pPr>
        <w:spacing w:line="360" w:lineRule="auto"/>
      </w:pPr>
      <w:r>
        <w:t>En utilisant le document en annexe page 2</w:t>
      </w:r>
      <w:r w:rsidR="00DC2CCA">
        <w:t>, indiquer la note de musique émise par le diapason.</w:t>
      </w:r>
    </w:p>
    <w:p w:rsidR="003D1282" w:rsidRDefault="00DC2CCA" w:rsidP="00A91D47">
      <w:pPr>
        <w:spacing w:line="360" w:lineRule="auto"/>
      </w:pPr>
      <w:r>
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</w:r>
    </w:p>
    <w:p w:rsidR="00A91D47" w:rsidRPr="00A91D47" w:rsidRDefault="00A91D47" w:rsidP="00A91D47">
      <w:pPr>
        <w:spacing w:line="360" w:lineRule="auto"/>
      </w:pPr>
    </w:p>
    <w:p w:rsidR="009F07CC" w:rsidRDefault="0043788F" w:rsidP="00A027F0">
      <w:pPr>
        <w:tabs>
          <w:tab w:val="left" w:leader="dot" w:pos="9743"/>
        </w:tabs>
        <w:spacing w:line="360" w:lineRule="auto"/>
        <w:rPr>
          <w:b/>
        </w:rPr>
      </w:pPr>
      <w:r w:rsidRPr="0043788F">
        <w:rPr>
          <w:b/>
        </w:rPr>
        <w:lastRenderedPageBreak/>
        <w:t xml:space="preserve">E. </w:t>
      </w:r>
      <w:r w:rsidR="009F07CC">
        <w:rPr>
          <w:b/>
        </w:rPr>
        <w:t>Pour aller plus loin...</w:t>
      </w:r>
    </w:p>
    <w:p w:rsidR="00BA2682" w:rsidRPr="00BA2682" w:rsidRDefault="00BA2682" w:rsidP="00A027F0">
      <w:pPr>
        <w:tabs>
          <w:tab w:val="left" w:leader="dot" w:pos="9743"/>
        </w:tabs>
        <w:spacing w:line="360" w:lineRule="auto"/>
        <w:rPr>
          <w:b/>
          <w:sz w:val="8"/>
          <w:szCs w:val="8"/>
        </w:rPr>
      </w:pPr>
    </w:p>
    <w:p w:rsidR="009F07CC" w:rsidRDefault="003D1282" w:rsidP="00A027F0">
      <w:pPr>
        <w:tabs>
          <w:tab w:val="left" w:leader="dot" w:pos="9743"/>
        </w:tabs>
        <w:spacing w:line="360" w:lineRule="auto"/>
        <w:rPr>
          <w:b/>
        </w:rPr>
      </w:pPr>
      <w:r>
        <w:rPr>
          <w:b/>
        </w:rPr>
        <w:t xml:space="preserve">E.1. </w:t>
      </w:r>
      <w:r w:rsidR="009F07CC" w:rsidRPr="003D1282">
        <w:t>Réaliser le montage suivant :</w:t>
      </w:r>
    </w:p>
    <w:p w:rsidR="009F07CC" w:rsidRDefault="00D93364" w:rsidP="00A027F0">
      <w:pPr>
        <w:tabs>
          <w:tab w:val="left" w:leader="dot" w:pos="9743"/>
        </w:tabs>
        <w:spacing w:line="360" w:lineRule="auto"/>
        <w:rPr>
          <w:b/>
        </w:rPr>
      </w:pPr>
      <w:r>
        <w:rPr>
          <w:noProof/>
          <w:lang w:eastAsia="fr-FR"/>
        </w:rPr>
        <mc:AlternateContent>
          <mc:Choice Requires="wpg">
            <w:drawing>
              <wp:anchor distT="0" distB="0" distL="114300" distR="114300" simplePos="0" relativeHeight="251654144" behindDoc="0" locked="0" layoutInCell="1" allowOverlap="1">
                <wp:simplePos x="0" y="0"/>
                <wp:positionH relativeFrom="column">
                  <wp:posOffset>26670</wp:posOffset>
                </wp:positionH>
                <wp:positionV relativeFrom="paragraph">
                  <wp:posOffset>31750</wp:posOffset>
                </wp:positionV>
                <wp:extent cx="6477000" cy="1609725"/>
                <wp:effectExtent l="7620" t="12700" r="11430" b="6350"/>
                <wp:wrapNone/>
                <wp:docPr id="28" name="Group 8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477000" cy="1609725"/>
                          <a:chOff x="1035" y="2445"/>
                          <a:chExt cx="10050" cy="2370"/>
                        </a:xfrm>
                      </wpg:grpSpPr>
                      <wpg:grpSp>
                        <wpg:cNvPr id="29" name="Group 849"/>
                        <wpg:cNvGrpSpPr>
                          <a:grpSpLocks/>
                        </wpg:cNvGrpSpPr>
                        <wpg:grpSpPr bwMode="auto">
                          <a:xfrm>
                            <a:off x="1455" y="2605"/>
                            <a:ext cx="8807" cy="2077"/>
                            <a:chOff x="1455" y="2605"/>
                            <a:chExt cx="8807" cy="2077"/>
                          </a:xfrm>
                        </wpg:grpSpPr>
                        <wpg:grpSp>
                          <wpg:cNvPr id="30" name="Group 847"/>
                          <wpg:cNvGrpSpPr>
                            <a:grpSpLocks/>
                          </wpg:cNvGrpSpPr>
                          <wpg:grpSpPr bwMode="auto">
                            <a:xfrm>
                              <a:off x="1455" y="2605"/>
                              <a:ext cx="4802" cy="2077"/>
                              <a:chOff x="1080" y="2605"/>
                              <a:chExt cx="4802" cy="2077"/>
                            </a:xfrm>
                          </wpg:grpSpPr>
                          <wpg:grpSp>
                            <wpg:cNvPr id="31" name="Group 843"/>
                            <wpg:cNvGrpSpPr>
                              <a:grpSpLocks/>
                            </wpg:cNvGrpSpPr>
                            <wpg:grpSpPr bwMode="auto">
                              <a:xfrm>
                                <a:off x="1698" y="2605"/>
                                <a:ext cx="4184" cy="2077"/>
                                <a:chOff x="993" y="9916"/>
                                <a:chExt cx="4184" cy="2077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896" name="Picture 84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3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993" y="9916"/>
                                  <a:ext cx="2232" cy="2077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897" name="Picture 84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4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4020" y="9916"/>
                                  <a:ext cx="1157" cy="1867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grpSp>
                          <pic:pic xmlns:pic="http://schemas.openxmlformats.org/drawingml/2006/picture">
                            <pic:nvPicPr>
                              <pic:cNvPr id="898" name="Picture 846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45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 l="18367"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1080" y="3208"/>
                                <a:ext cx="720" cy="630"/>
                              </a:xfrm>
                              <a:prstGeom prst="rect">
                                <a:avLst/>
                              </a:prstGeom>
                              <a:noFill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pic:spPr>
                          </pic:pic>
                        </wpg:grpSp>
                        <wps:wsp>
                          <wps:cNvPr id="899" name="Text Box 848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6257" y="2605"/>
                              <a:ext cx="4005" cy="1233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2202D6" w:rsidRPr="00136D6C" w:rsidRDefault="002202D6" w:rsidP="002202D6">
                                <w:pPr>
                                  <w:rPr>
                                    <w:rFonts w:ascii="Arial" w:hAnsi="Arial" w:cs="Arial"/>
                                    <w:sz w:val="20"/>
                                    <w:szCs w:val="20"/>
                                    <w:u w:val="single"/>
                                  </w:rPr>
                                </w:pPr>
                                <w:r w:rsidRPr="00136D6C">
                                  <w:rPr>
                                    <w:rFonts w:ascii="Arial" w:hAnsi="Arial" w:cs="Arial"/>
                                    <w:sz w:val="20"/>
                                    <w:szCs w:val="20"/>
                                    <w:u w:val="single"/>
                                  </w:rPr>
                                  <w:t>Réglages GBF :</w:t>
                                </w:r>
                              </w:p>
                              <w:p w:rsidR="002202D6" w:rsidRPr="00136D6C" w:rsidRDefault="002202D6" w:rsidP="002202D6">
                                <w:pPr>
                                  <w:rPr>
                                    <w:rFonts w:ascii="Arial" w:hAnsi="Arial" w:cs="Arial"/>
                                    <w:sz w:val="20"/>
                                    <w:szCs w:val="20"/>
                                  </w:rPr>
                                </w:pPr>
                              </w:p>
                              <w:p w:rsidR="002202D6" w:rsidRPr="00136D6C" w:rsidRDefault="002202D6" w:rsidP="002202D6">
                                <w:pPr>
                                  <w:numPr>
                                    <w:ilvl w:val="0"/>
                                    <w:numId w:val="34"/>
                                  </w:numPr>
                                  <w:rPr>
                                    <w:rFonts w:ascii="Arial" w:hAnsi="Arial" w:cs="Arial"/>
                                    <w:sz w:val="20"/>
                                    <w:szCs w:val="20"/>
                                  </w:rPr>
                                </w:pPr>
                                <w:r w:rsidRPr="00136D6C">
                                  <w:rPr>
                                    <w:rFonts w:ascii="Arial" w:hAnsi="Arial" w:cs="Arial"/>
                                    <w:sz w:val="20"/>
                                    <w:szCs w:val="20"/>
                                  </w:rPr>
                                  <w:t xml:space="preserve"> Sortie</w:t>
                                </w:r>
                                <w:r w:rsidR="00136D6C">
                                  <w:rPr>
                                    <w:rFonts w:ascii="Arial" w:hAnsi="Arial" w:cs="Arial"/>
                                    <w:sz w:val="20"/>
                                    <w:szCs w:val="20"/>
                                  </w:rPr>
                                  <w:t xml:space="preserve"> : </w:t>
                                </w:r>
                                <w:proofErr w:type="gramStart"/>
                                <w:r w:rsidR="00136D6C">
                                  <w:rPr>
                                    <w:rFonts w:ascii="Arial" w:hAnsi="Arial" w:cs="Arial"/>
                                    <w:sz w:val="20"/>
                                    <w:szCs w:val="20"/>
                                  </w:rPr>
                                  <w:t xml:space="preserve">50 </w:t>
                                </w:r>
                                <w:proofErr w:type="gramEnd"/>
                                <w:r w:rsidRPr="00136D6C">
                                  <w:rPr>
                                    <w:rFonts w:ascii="Arial" w:hAnsi="Arial" w:cs="Arial"/>
                                    <w:sz w:val="20"/>
                                    <w:szCs w:val="20"/>
                                  </w:rPr>
                                  <w:sym w:font="Symbol" w:char="F057"/>
                                </w:r>
                                <w:r w:rsidRPr="00136D6C">
                                  <w:rPr>
                                    <w:rFonts w:ascii="Arial" w:hAnsi="Arial" w:cs="Arial"/>
                                    <w:sz w:val="20"/>
                                    <w:szCs w:val="20"/>
                                  </w:rPr>
                                  <w:t>,</w:t>
                                </w:r>
                              </w:p>
                              <w:p w:rsidR="002202D6" w:rsidRPr="00136D6C" w:rsidRDefault="002202D6" w:rsidP="002202D6">
                                <w:pPr>
                                  <w:numPr>
                                    <w:ilvl w:val="0"/>
                                    <w:numId w:val="34"/>
                                  </w:numPr>
                                  <w:rPr>
                                    <w:rFonts w:ascii="Arial" w:hAnsi="Arial" w:cs="Arial"/>
                                    <w:sz w:val="20"/>
                                    <w:szCs w:val="20"/>
                                  </w:rPr>
                                </w:pPr>
                                <w:r w:rsidRPr="00136D6C">
                                  <w:rPr>
                                    <w:rFonts w:ascii="Arial" w:hAnsi="Arial" w:cs="Arial"/>
                                    <w:sz w:val="20"/>
                                    <w:szCs w:val="20"/>
                                  </w:rPr>
                                  <w:t xml:space="preserve"> Amplitude : bouton à </w:t>
                                </w:r>
                                <w:r w:rsidR="00B77987" w:rsidRPr="00136D6C">
                                  <w:rPr>
                                    <w:rFonts w:ascii="Arial" w:hAnsi="Arial" w:cs="Arial"/>
                                    <w:sz w:val="20"/>
                                    <w:szCs w:val="20"/>
                                  </w:rPr>
                                  <w:t>mi-course</w:t>
                                </w:r>
                                <w:bookmarkStart w:id="0" w:name="_GoBack"/>
                                <w:bookmarkEnd w:id="0"/>
                                <w:r w:rsidRPr="00136D6C">
                                  <w:rPr>
                                    <w:rFonts w:ascii="Arial" w:hAnsi="Arial" w:cs="Arial"/>
                                    <w:sz w:val="20"/>
                                    <w:szCs w:val="20"/>
                                  </w:rPr>
                                  <w:t>.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900" name="Rectangle 869"/>
                        <wps:cNvSpPr>
                          <a:spLocks noChangeArrowheads="1"/>
                        </wps:cNvSpPr>
                        <wps:spPr bwMode="auto">
                          <a:xfrm>
                            <a:off x="1035" y="2445"/>
                            <a:ext cx="10050" cy="23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870" o:spid="_x0000_s1070" style="position:absolute;margin-left:2.1pt;margin-top:2.5pt;width:510pt;height:126.75pt;z-index:251654144" coordorigin="1035,2445" coordsize="10050,237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">
                <v:group id="Group 849" o:spid="_x0000_s1071" style="position:absolute;left:1455;top:2605;width:8807;height:2077" coordorigin="1455,2605" coordsize="8807,207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smuhOsQAAADbAAAA&#10;DwAAAAAAAAAAAAAAAACqAgAAZHJzL2Rvd25yZXYueG1sUEsFBgAAAAAEAAQA+gAAAJsDAAAAAA==&#10;">
                  <v:group id="Group 847" o:spid="_x0000_s1072" style="position:absolute;left:1455;top:2605;width:4802;height:2077" coordorigin="1080,2605" coordsize="4802,207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KaInnrCAAAA2wAAAA8A&#10;AAAAAAAAAAAAAAAAqgIAAGRycy9kb3ducmV2LnhtbFBLBQYAAAAABAAEAPoAAACZAwAAAAA=&#10;">
                    <v:group id="Group 843" o:spid="_x0000_s1073" style="position:absolute;left:1698;top:2605;width:4184;height:2077" coordorigin="993,9916" coordsize="4184,207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DJxDvhwwAAANsAAAAP&#10;AAAAAAAAAAAAAAAAAKoCAABkcnMvZG93bnJldi54bWxQSwUGAAAAAAQABAD6AAAAmgMAAAAA&#10;">
                      <v:shape id="Picture 841" o:spid="_x0000_s1074" type="#_x0000_t75" style="position:absolute;left:993;top:9916;width:2232;height:207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kQQDnEAAAA3AAAAA8AAABkcnMvZG93bnJldi54bWxEj0FrwkAUhO9C/8PyCt50k1LERlcpoqFQ&#10;L9pSPD6zzyQ2+zbsrhr/vSsIHoeZ+YaZzjvTiDM5X1tWkA4TEMSF1TWXCn5/VoMxCB+QNTaWScGV&#10;PMxnL70pZtpeeEPnbShFhLDPUEEVQptJ6YuKDPqhbYmjd7DOYIjSlVI7vES4aeRbkoykwZrjQoUt&#10;LSoq/rcno0Cmuzy1y3J12Otv/35c56n7y5Xqv3afExCBuvAMP9pfWsH4YwT3M/EIyNkN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kQQDnEAAAA3AAAAA8AAAAAAAAAAAAAAAAA&#10;nwIAAGRycy9kb3ducmV2LnhtbFBLBQYAAAAABAAEAPcAAACQAwAAAAA=&#10;">
                        <v:imagedata r:id="rId46" o:title=""/>
                      </v:shape>
                      <v:shape id="Picture 842" o:spid="_x0000_s1075" type="#_x0000_t75" style="position:absolute;left:4020;top:9916;width:1157;height:186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NReVbGAAAA3AAAAA8AAABkcnMvZG93bnJldi54bWxEj0FrwkAUhO8F/8PyhN6ajYqapq4iglCw&#10;F7U99PaafWaD2bchu2r013cFweMwM98ws0Vna3Gm1leOFQySFARx4XTFpYLv/fotA+EDssbaMSm4&#10;kofFvPcyw1y7C2/pvAuliBD2OSowITS5lL4wZNEnriGO3sG1FkOUbSl1i5cIt7UcpulEWqw4Lhhs&#10;aGWoOO5OVsF4MjTNtv5dfzm3HNx+sk16Gv0p9drvlh8gAnXhGX60P7WC7H0K9zPxCMj5P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01F5VsYAAADcAAAADwAAAAAAAAAAAAAA&#10;AACfAgAAZHJzL2Rvd25yZXYueG1sUEsFBgAAAAAEAAQA9wAAAJIDAAAAAA==&#10;">
                        <v:imagedata r:id="rId47" o:title=""/>
                      </v:shape>
                    </v:group>
                    <v:shape id="Picture 846" o:spid="_x0000_s1076" type="#_x0000_t75" style="position:absolute;left:1080;top:3208;width:720;height:63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U+ISXCAAAA3AAAAA8AAABkcnMvZG93bnJldi54bWxET0trwkAQvgv+h2UKvemmpbQxzSoilLbg&#10;xcfF25CdZEOzs2l21Pjvuwehx4/vXa5G36kLDbENbOBpnoEiroJtuTFwPHzMclBRkC12gcnAjSKs&#10;ltNJiYUNV97RZS+NSiEcCzTgRPpC61g58hjnoSdOXB0Gj5Lg0Gg74DWF+04/Z9mr9thyanDY08ZR&#10;9bM/ewMHvv3aXE7i3jaL+tNu3fnle2fM48O4fgclNMq/+O7+sgbyRVqbzqQjoJd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VPiElwgAAANwAAAAPAAAAAAAAAAAAAAAAAJ8C&#10;AABkcnMvZG93bnJldi54bWxQSwUGAAAAAAQABAD3AAAAjgMAAAAA&#10;">
                      <v:imagedata r:id="rId48" o:title="" cropleft="12037f"/>
                    </v:shape>
                  </v:group>
                  <v:shapetype id="_x0000_t202" coordsize="21600,21600" o:spt="202" path="m,l,21600r21600,l21600,xe">
                    <v:stroke joinstyle="miter"/>
                    <v:path gradientshapeok="t" o:connecttype="rect"/>
                  </v:shapetype>
                  <v:shape id="Text Box 848" o:spid="_x0000_s1077" type="#_x0000_t202" style="position:absolute;left:6257;top:2605;width:4005;height:123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Z91VMQA&#10;AADcAAAADwAAAGRycy9kb3ducmV2LnhtbESPW2sCMRSE34X+h3AKvmlSseJuzYoohT5VvLTQt8Pm&#10;7IVuTpZN6m7/vREEH4eZ+YZZrQfbiAt1vnas4WWqQBDnztRcajif3idLED4gG2wck4Z/8rDOnkYr&#10;TI3r+UCXYyhFhLBPUUMVQptK6fOKLPqpa4mjV7jOYoiyK6XpsI9w28iZUgtpsea4UGFL24ry3+Of&#10;1fD1Wfx8z9W+3NnXtneDkmwTqfX4edi8gQg0hEf43v4wGpZJArcz8QjI7Ao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WfdVTEAAAA3AAAAA8AAAAAAAAAAAAAAAAAmAIAAGRycy9k&#10;b3ducmV2LnhtbFBLBQYAAAAABAAEAPUAAACJAwAAAAA=&#10;" filled="f" stroked="f">
                    <v:textbox>
                      <w:txbxContent>
                        <w:p w:rsidR="002202D6" w:rsidRPr="00136D6C" w:rsidRDefault="002202D6" w:rsidP="002202D6">
                          <w:pPr>
                            <w:rPr>
                              <w:rFonts w:ascii="Arial" w:hAnsi="Arial" w:cs="Arial"/>
                              <w:sz w:val="20"/>
                              <w:szCs w:val="20"/>
                              <w:u w:val="single"/>
                            </w:rPr>
                          </w:pPr>
                          <w:r w:rsidRPr="00136D6C">
                            <w:rPr>
                              <w:rFonts w:ascii="Arial" w:hAnsi="Arial" w:cs="Arial"/>
                              <w:sz w:val="20"/>
                              <w:szCs w:val="20"/>
                              <w:u w:val="single"/>
                            </w:rPr>
                            <w:t>Réglages GBF :</w:t>
                          </w:r>
                        </w:p>
                        <w:p w:rsidR="002202D6" w:rsidRPr="00136D6C" w:rsidRDefault="002202D6" w:rsidP="002202D6">
                          <w:pPr>
                            <w:rPr>
                              <w:rFonts w:ascii="Arial" w:hAnsi="Arial" w:cs="Arial"/>
                              <w:sz w:val="20"/>
                              <w:szCs w:val="20"/>
                            </w:rPr>
                          </w:pPr>
                        </w:p>
                        <w:p w:rsidR="002202D6" w:rsidRPr="00136D6C" w:rsidRDefault="002202D6" w:rsidP="002202D6">
                          <w:pPr>
                            <w:numPr>
                              <w:ilvl w:val="0"/>
                              <w:numId w:val="34"/>
                            </w:numPr>
                            <w:rPr>
                              <w:rFonts w:ascii="Arial" w:hAnsi="Arial" w:cs="Arial"/>
                              <w:sz w:val="20"/>
                              <w:szCs w:val="20"/>
                            </w:rPr>
                          </w:pPr>
                          <w:r w:rsidRPr="00136D6C">
                            <w:rPr>
                              <w:rFonts w:ascii="Arial" w:hAnsi="Arial" w:cs="Arial"/>
                              <w:sz w:val="20"/>
                              <w:szCs w:val="20"/>
                            </w:rPr>
                            <w:t xml:space="preserve"> Sortie</w:t>
                          </w:r>
                          <w:r w:rsidR="00136D6C">
                            <w:rPr>
                              <w:rFonts w:ascii="Arial" w:hAnsi="Arial" w:cs="Arial"/>
                              <w:sz w:val="20"/>
                              <w:szCs w:val="20"/>
                            </w:rPr>
                            <w:t xml:space="preserve"> : </w:t>
                          </w:r>
                          <w:proofErr w:type="gramStart"/>
                          <w:r w:rsidR="00136D6C">
                            <w:rPr>
                              <w:rFonts w:ascii="Arial" w:hAnsi="Arial" w:cs="Arial"/>
                              <w:sz w:val="20"/>
                              <w:szCs w:val="20"/>
                            </w:rPr>
                            <w:t xml:space="preserve">50 </w:t>
                          </w:r>
                          <w:proofErr w:type="gramEnd"/>
                          <w:r w:rsidRPr="00136D6C">
                            <w:rPr>
                              <w:rFonts w:ascii="Arial" w:hAnsi="Arial" w:cs="Arial"/>
                              <w:sz w:val="20"/>
                              <w:szCs w:val="20"/>
                            </w:rPr>
                            <w:sym w:font="Symbol" w:char="F057"/>
                          </w:r>
                          <w:r w:rsidRPr="00136D6C">
                            <w:rPr>
                              <w:rFonts w:ascii="Arial" w:hAnsi="Arial" w:cs="Arial"/>
                              <w:sz w:val="20"/>
                              <w:szCs w:val="20"/>
                            </w:rPr>
                            <w:t>,</w:t>
                          </w:r>
                        </w:p>
                        <w:p w:rsidR="002202D6" w:rsidRPr="00136D6C" w:rsidRDefault="002202D6" w:rsidP="002202D6">
                          <w:pPr>
                            <w:numPr>
                              <w:ilvl w:val="0"/>
                              <w:numId w:val="34"/>
                            </w:numPr>
                            <w:rPr>
                              <w:rFonts w:ascii="Arial" w:hAnsi="Arial" w:cs="Arial"/>
                              <w:sz w:val="20"/>
                              <w:szCs w:val="20"/>
                            </w:rPr>
                          </w:pPr>
                          <w:r w:rsidRPr="00136D6C">
                            <w:rPr>
                              <w:rFonts w:ascii="Arial" w:hAnsi="Arial" w:cs="Arial"/>
                              <w:sz w:val="20"/>
                              <w:szCs w:val="20"/>
                            </w:rPr>
                            <w:t xml:space="preserve"> Amplitude : bouton à </w:t>
                          </w:r>
                          <w:r w:rsidR="00B77987" w:rsidRPr="00136D6C">
                            <w:rPr>
                              <w:rFonts w:ascii="Arial" w:hAnsi="Arial" w:cs="Arial"/>
                              <w:sz w:val="20"/>
                              <w:szCs w:val="20"/>
                            </w:rPr>
                            <w:t>mi-course</w:t>
                          </w:r>
                          <w:bookmarkStart w:id="1" w:name="_GoBack"/>
                          <w:bookmarkEnd w:id="1"/>
                          <w:r w:rsidRPr="00136D6C">
                            <w:rPr>
                              <w:rFonts w:ascii="Arial" w:hAnsi="Arial" w:cs="Arial"/>
                              <w:sz w:val="20"/>
                              <w:szCs w:val="20"/>
                            </w:rPr>
                            <w:t>.</w:t>
                          </w:r>
                        </w:p>
                      </w:txbxContent>
                    </v:textbox>
                  </v:shape>
                </v:group>
                <v:rect id="Rectangle 869" o:spid="_x0000_s1078" style="position:absolute;left:1035;top:2445;width:10050;height:237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O+FrMEA&#10;AADcAAAADwAAAGRycy9kb3ducmV2LnhtbERPz2vCMBS+C/4P4Q28abqBMqux1KGwkzA3cLs9mmdS&#10;2ryUJtruvzeHwY4f3+9tMbpW3KkPtWcFz4sMBHHldc1Gwdfncf4KIkRkja1nUvBLAYrddLLFXPuB&#10;P+h+jkakEA45KrAxdrmUobLkMCx8R5y4q+8dxgR7I3WPQwp3rXzJspV0WHNqsNjRm6WqOd+cgkP3&#10;cyqXJsjyEu134/fD0Z6MUrOnsdyAiDTGf/Gf+10rWGdpfjqTjoDcPQ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DzvhazBAAAA3AAAAA8AAAAAAAAAAAAAAAAAmAIAAGRycy9kb3du&#10;cmV2LnhtbFBLBQYAAAAABAAEAPUAAACGAwAAAAA=&#10;" filled="f"/>
              </v:group>
            </w:pict>
          </mc:Fallback>
        </mc:AlternateContent>
      </w:r>
    </w:p>
    <w:p w:rsidR="009F07CC" w:rsidRDefault="009F07CC" w:rsidP="00A027F0">
      <w:pPr>
        <w:tabs>
          <w:tab w:val="left" w:leader="dot" w:pos="9743"/>
        </w:tabs>
        <w:spacing w:line="360" w:lineRule="auto"/>
        <w:rPr>
          <w:b/>
        </w:rPr>
      </w:pPr>
    </w:p>
    <w:p w:rsidR="009F07CC" w:rsidRDefault="009F07CC" w:rsidP="00A027F0">
      <w:pPr>
        <w:tabs>
          <w:tab w:val="left" w:leader="dot" w:pos="9743"/>
        </w:tabs>
        <w:spacing w:line="360" w:lineRule="auto"/>
        <w:rPr>
          <w:b/>
        </w:rPr>
      </w:pPr>
    </w:p>
    <w:p w:rsidR="009F07CC" w:rsidRDefault="009F07CC" w:rsidP="00A027F0">
      <w:pPr>
        <w:tabs>
          <w:tab w:val="left" w:leader="dot" w:pos="9743"/>
        </w:tabs>
        <w:spacing w:line="360" w:lineRule="auto"/>
        <w:rPr>
          <w:b/>
        </w:rPr>
      </w:pPr>
    </w:p>
    <w:p w:rsidR="009F07CC" w:rsidRDefault="009F07CC" w:rsidP="00A027F0">
      <w:pPr>
        <w:tabs>
          <w:tab w:val="left" w:leader="dot" w:pos="9743"/>
        </w:tabs>
        <w:spacing w:line="360" w:lineRule="auto"/>
        <w:rPr>
          <w:b/>
        </w:rPr>
      </w:pPr>
    </w:p>
    <w:p w:rsidR="009F07CC" w:rsidRDefault="009F07CC" w:rsidP="002202D6">
      <w:pPr>
        <w:tabs>
          <w:tab w:val="left" w:leader="dot" w:pos="9743"/>
        </w:tabs>
        <w:spacing w:line="360" w:lineRule="auto"/>
        <w:rPr>
          <w:b/>
        </w:rPr>
      </w:pPr>
    </w:p>
    <w:p w:rsidR="00042EB9" w:rsidRDefault="00042EB9" w:rsidP="002202D6">
      <w:pPr>
        <w:tabs>
          <w:tab w:val="left" w:leader="dot" w:pos="9743"/>
        </w:tabs>
        <w:spacing w:line="360" w:lineRule="auto"/>
        <w:rPr>
          <w:b/>
        </w:rPr>
      </w:pPr>
    </w:p>
    <w:p w:rsidR="002202D6" w:rsidRDefault="00042EB9" w:rsidP="002202D6">
      <w:pPr>
        <w:numPr>
          <w:ilvl w:val="0"/>
          <w:numId w:val="33"/>
        </w:numPr>
        <w:spacing w:line="360" w:lineRule="auto"/>
      </w:pPr>
      <w:r>
        <w:t xml:space="preserve"> </w:t>
      </w:r>
      <w:r w:rsidR="002202D6">
        <w:t xml:space="preserve">Régler la fréquence </w:t>
      </w:r>
      <w:r w:rsidR="002202D6" w:rsidRPr="00136D6C">
        <w:rPr>
          <w:i/>
        </w:rPr>
        <w:t xml:space="preserve">f </w:t>
      </w:r>
      <w:r w:rsidR="002202D6">
        <w:t>= 0 Hz</w:t>
      </w:r>
      <w:r>
        <w:t>,</w:t>
      </w:r>
    </w:p>
    <w:p w:rsidR="006A3779" w:rsidRDefault="002202D6" w:rsidP="002202D6">
      <w:pPr>
        <w:numPr>
          <w:ilvl w:val="0"/>
          <w:numId w:val="33"/>
        </w:numPr>
        <w:spacing w:line="360" w:lineRule="auto"/>
      </w:pPr>
      <w:r>
        <w:t xml:space="preserve"> Augmenter doucement la fréquence jusqu’à « </w:t>
      </w:r>
      <w:r w:rsidR="00BA2682">
        <w:t>entendre</w:t>
      </w:r>
      <w:r>
        <w:t xml:space="preserve"> » un son. </w:t>
      </w:r>
    </w:p>
    <w:p w:rsidR="002202D6" w:rsidRDefault="00AD12C5" w:rsidP="006A3779">
      <w:pPr>
        <w:spacing w:line="360" w:lineRule="auto"/>
        <w:ind w:left="720"/>
      </w:pPr>
      <w:proofErr w:type="gramStart"/>
      <w:r w:rsidRPr="00136D6C">
        <w:rPr>
          <w:b/>
          <w:i/>
        </w:rPr>
        <w:t>f</w:t>
      </w:r>
      <w:proofErr w:type="gramEnd"/>
      <w:r w:rsidR="002202D6" w:rsidRPr="00136D6C">
        <w:rPr>
          <w:b/>
        </w:rPr>
        <w:t xml:space="preserve"> </w:t>
      </w:r>
      <w:r w:rsidR="00042EB9">
        <w:rPr>
          <w:b/>
        </w:rPr>
        <w:sym w:font="Symbol" w:char="F0BB"/>
      </w:r>
      <w:r w:rsidR="002202D6" w:rsidRPr="00136D6C">
        <w:rPr>
          <w:b/>
        </w:rPr>
        <w:t xml:space="preserve"> .......................</w:t>
      </w:r>
      <w:r w:rsidR="00136D6C" w:rsidRPr="00136D6C">
        <w:rPr>
          <w:b/>
        </w:rPr>
        <w:t>...........................</w:t>
      </w:r>
    </w:p>
    <w:p w:rsidR="006A3779" w:rsidRPr="006A3779" w:rsidRDefault="002202D6" w:rsidP="002202D6">
      <w:pPr>
        <w:numPr>
          <w:ilvl w:val="0"/>
          <w:numId w:val="33"/>
        </w:numPr>
        <w:spacing w:line="360" w:lineRule="auto"/>
        <w:rPr>
          <w:b/>
        </w:rPr>
      </w:pPr>
      <w:r>
        <w:t xml:space="preserve"> Continuez à augmenter la fréquence jusqu’</w:t>
      </w:r>
      <w:r w:rsidR="00AD12C5">
        <w:t xml:space="preserve">à </w:t>
      </w:r>
      <w:r w:rsidR="00042EB9">
        <w:t>« </w:t>
      </w:r>
      <w:r w:rsidR="00AD12C5">
        <w:t>ne plus entendre</w:t>
      </w:r>
      <w:r w:rsidR="00042EB9">
        <w:t> »</w:t>
      </w:r>
      <w:r w:rsidR="00AD12C5">
        <w:t xml:space="preserve"> de son émis </w:t>
      </w:r>
    </w:p>
    <w:p w:rsidR="002202D6" w:rsidRPr="00136D6C" w:rsidRDefault="00AD12C5" w:rsidP="006A3779">
      <w:pPr>
        <w:spacing w:line="360" w:lineRule="auto"/>
        <w:ind w:left="720"/>
        <w:rPr>
          <w:b/>
        </w:rPr>
      </w:pPr>
      <w:r w:rsidRPr="00136D6C">
        <w:rPr>
          <w:b/>
        </w:rPr>
        <w:t>F</w:t>
      </w:r>
      <w:r w:rsidR="00042EB9">
        <w:rPr>
          <w:b/>
        </w:rPr>
        <w:t xml:space="preserve"> </w:t>
      </w:r>
      <w:r w:rsidR="00042EB9">
        <w:rPr>
          <w:b/>
        </w:rPr>
        <w:sym w:font="Symbol" w:char="F0BB"/>
      </w:r>
      <w:r w:rsidR="002202D6" w:rsidRPr="00136D6C">
        <w:rPr>
          <w:b/>
        </w:rPr>
        <w:t>.........</w:t>
      </w:r>
      <w:r w:rsidR="00042EB9">
        <w:rPr>
          <w:b/>
        </w:rPr>
        <w:t>....................</w:t>
      </w:r>
    </w:p>
    <w:p w:rsidR="003D1282" w:rsidRDefault="003D1282" w:rsidP="002202D6">
      <w:pPr>
        <w:spacing w:line="360" w:lineRule="auto"/>
      </w:pPr>
    </w:p>
    <w:p w:rsidR="002202D6" w:rsidRDefault="00D93364" w:rsidP="002202D6">
      <w:pPr>
        <w:spacing w:line="360" w:lineRule="auto"/>
      </w:pPr>
      <w:r>
        <w:rPr>
          <w:b/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51072" behindDoc="0" locked="0" layoutInCell="1" allowOverlap="1">
                <wp:simplePos x="0" y="0"/>
                <wp:positionH relativeFrom="column">
                  <wp:posOffset>1979295</wp:posOffset>
                </wp:positionH>
                <wp:positionV relativeFrom="paragraph">
                  <wp:posOffset>267970</wp:posOffset>
                </wp:positionV>
                <wp:extent cx="1104900" cy="342900"/>
                <wp:effectExtent l="7620" t="10795" r="11430" b="8255"/>
                <wp:wrapNone/>
                <wp:docPr id="27" name="Text Box 8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04900" cy="3429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D12C5" w:rsidRDefault="00AD12C5" w:rsidP="00AD12C5">
                            <w:pPr>
                              <w:jc w:val="center"/>
                            </w:pPr>
                            <w:r>
                              <w:t>Son grave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858" o:spid="_x0000_s1079" type="#_x0000_t202" style="position:absolute;margin-left:155.85pt;margin-top:21.1pt;width:87pt;height:27pt;z-index:251651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">
                <v:textbox>
                  <w:txbxContent>
                    <w:p w:rsidR="00AD12C5" w:rsidRDefault="00AD12C5" w:rsidP="00AD12C5">
                      <w:pPr>
                        <w:jc w:val="center"/>
                      </w:pPr>
                      <w:r>
                        <w:t>Son grave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b/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52096" behindDoc="0" locked="0" layoutInCell="1" allowOverlap="1">
                <wp:simplePos x="0" y="0"/>
                <wp:positionH relativeFrom="column">
                  <wp:posOffset>3293745</wp:posOffset>
                </wp:positionH>
                <wp:positionV relativeFrom="paragraph">
                  <wp:posOffset>267970</wp:posOffset>
                </wp:positionV>
                <wp:extent cx="1104900" cy="342900"/>
                <wp:effectExtent l="7620" t="10795" r="11430" b="8255"/>
                <wp:wrapNone/>
                <wp:docPr id="26" name="Text Box 8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04900" cy="3429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D12C5" w:rsidRDefault="00AD12C5" w:rsidP="00AD12C5">
                            <w:pPr>
                              <w:jc w:val="center"/>
                            </w:pPr>
                            <w:r>
                              <w:t>Son médium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859" o:spid="_x0000_s1080" type="#_x0000_t202" style="position:absolute;margin-left:259.35pt;margin-top:21.1pt;width:87pt;height:27pt;z-index:251652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">
                <v:textbox>
                  <w:txbxContent>
                    <w:p w:rsidR="00AD12C5" w:rsidRDefault="00AD12C5" w:rsidP="00AD12C5">
                      <w:pPr>
                        <w:jc w:val="center"/>
                      </w:pPr>
                      <w:r>
                        <w:t>Son médium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b/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50048" behindDoc="0" locked="0" layoutInCell="1" allowOverlap="1">
                <wp:simplePos x="0" y="0"/>
                <wp:positionH relativeFrom="column">
                  <wp:posOffset>674370</wp:posOffset>
                </wp:positionH>
                <wp:positionV relativeFrom="paragraph">
                  <wp:posOffset>267970</wp:posOffset>
                </wp:positionV>
                <wp:extent cx="1104900" cy="342900"/>
                <wp:effectExtent l="7620" t="10795" r="11430" b="8255"/>
                <wp:wrapNone/>
                <wp:docPr id="25" name="Text Box 8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04900" cy="3429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D12C5" w:rsidRDefault="00AD12C5" w:rsidP="00AD12C5">
                            <w:pPr>
                              <w:jc w:val="center"/>
                            </w:pPr>
                            <w:r>
                              <w:t>Son aigu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857" o:spid="_x0000_s1081" type="#_x0000_t202" style="position:absolute;margin-left:53.1pt;margin-top:21.1pt;width:87pt;height:27pt;z-index:251650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">
                <v:textbox>
                  <w:txbxContent>
                    <w:p w:rsidR="00AD12C5" w:rsidRDefault="00AD12C5" w:rsidP="00AD12C5">
                      <w:pPr>
                        <w:jc w:val="center"/>
                      </w:pPr>
                      <w:r>
                        <w:t>Son aigu</w:t>
                      </w:r>
                    </w:p>
                  </w:txbxContent>
                </v:textbox>
              </v:shape>
            </w:pict>
          </mc:Fallback>
        </mc:AlternateContent>
      </w:r>
      <w:r w:rsidR="003D1282" w:rsidRPr="003D1282">
        <w:rPr>
          <w:b/>
        </w:rPr>
        <w:t>E.2.</w:t>
      </w:r>
      <w:r w:rsidR="003D1282">
        <w:t xml:space="preserve"> </w:t>
      </w:r>
      <w:r w:rsidR="00C8588F">
        <w:t>Compléter </w:t>
      </w:r>
      <w:r w:rsidR="00AD12C5">
        <w:t xml:space="preserve">le schéma ci-dessous avec </w:t>
      </w:r>
      <w:r w:rsidR="00AD12C5" w:rsidRPr="00042EB9">
        <w:rPr>
          <w:b/>
        </w:rPr>
        <w:t xml:space="preserve">vos valeurs de fréquences </w:t>
      </w:r>
      <w:r w:rsidR="00042EB9" w:rsidRPr="00042EB9">
        <w:rPr>
          <w:b/>
        </w:rPr>
        <w:t>déterminées précédemment</w:t>
      </w:r>
      <w:r w:rsidR="00042EB9">
        <w:t xml:space="preserve"> </w:t>
      </w:r>
      <w:r w:rsidR="00AD12C5">
        <w:t xml:space="preserve">et les </w:t>
      </w:r>
      <w:r w:rsidR="00042EB9">
        <w:t xml:space="preserve">termes </w:t>
      </w:r>
      <w:r w:rsidR="00AD12C5">
        <w:t>:</w:t>
      </w:r>
    </w:p>
    <w:p w:rsidR="00AD12C5" w:rsidRDefault="00AD12C5" w:rsidP="002202D6">
      <w:pPr>
        <w:spacing w:line="360" w:lineRule="auto"/>
      </w:pPr>
    </w:p>
    <w:p w:rsidR="002202D6" w:rsidRDefault="002202D6" w:rsidP="002202D6">
      <w:pPr>
        <w:spacing w:line="360" w:lineRule="auto"/>
      </w:pPr>
    </w:p>
    <w:p w:rsidR="00743092" w:rsidRDefault="00D93364" w:rsidP="00A027F0">
      <w:pPr>
        <w:tabs>
          <w:tab w:val="left" w:leader="dot" w:pos="9743"/>
        </w:tabs>
        <w:spacing w:line="360" w:lineRule="auto"/>
        <w:rPr>
          <w:b/>
        </w:rPr>
      </w:pPr>
      <w:r>
        <w:rPr>
          <w:b/>
          <w:noProof/>
          <w:lang w:eastAsia="fr-FR"/>
        </w:rPr>
        <mc:AlternateContent>
          <mc:Choice Requires="wpg">
            <w:drawing>
              <wp:anchor distT="0" distB="0" distL="114300" distR="114300" simplePos="0" relativeHeight="251653120" behindDoc="0" locked="0" layoutInCell="1" allowOverlap="1">
                <wp:simplePos x="0" y="0"/>
                <wp:positionH relativeFrom="column">
                  <wp:posOffset>561975</wp:posOffset>
                </wp:positionH>
                <wp:positionV relativeFrom="paragraph">
                  <wp:posOffset>158115</wp:posOffset>
                </wp:positionV>
                <wp:extent cx="4922520" cy="1582420"/>
                <wp:effectExtent l="19050" t="15240" r="1905" b="21590"/>
                <wp:wrapNone/>
                <wp:docPr id="14" name="Group 8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922520" cy="1582420"/>
                          <a:chOff x="1878" y="8026"/>
                          <a:chExt cx="7349" cy="2185"/>
                        </a:xfrm>
                      </wpg:grpSpPr>
                      <wpg:grpSp>
                        <wpg:cNvPr id="15" name="Group 866"/>
                        <wpg:cNvGrpSpPr>
                          <a:grpSpLocks/>
                        </wpg:cNvGrpSpPr>
                        <wpg:grpSpPr bwMode="auto">
                          <a:xfrm>
                            <a:off x="1878" y="8026"/>
                            <a:ext cx="7212" cy="2185"/>
                            <a:chOff x="1878" y="8026"/>
                            <a:chExt cx="7212" cy="2185"/>
                          </a:xfrm>
                        </wpg:grpSpPr>
                        <wpg:grpSp>
                          <wpg:cNvPr id="16" name="Group 862"/>
                          <wpg:cNvGrpSpPr>
                            <a:grpSpLocks/>
                          </wpg:cNvGrpSpPr>
                          <wpg:grpSpPr bwMode="auto">
                            <a:xfrm>
                              <a:off x="1878" y="8026"/>
                              <a:ext cx="7212" cy="2185"/>
                              <a:chOff x="1878" y="8026"/>
                              <a:chExt cx="7212" cy="2185"/>
                            </a:xfrm>
                          </wpg:grpSpPr>
                          <pic:pic xmlns:pic="http://schemas.openxmlformats.org/drawingml/2006/picture">
                            <pic:nvPicPr>
                              <pic:cNvPr id="17" name="Picture 860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49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1878" y="8026"/>
                                <a:ext cx="7212" cy="2185"/>
                              </a:xfrm>
                              <a:prstGeom prst="rect">
                                <a:avLst/>
                              </a:prstGeom>
                              <a:noFill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pic:spPr>
                          </pic:pic>
                          <wps:wsp>
                            <wps:cNvPr id="18" name="Rectangle 861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1878" y="8026"/>
                                <a:ext cx="7212" cy="2185"/>
                              </a:xfrm>
                              <a:prstGeom prst="rect">
                                <a:avLst/>
                              </a:prstGeom>
                              <a:noFill/>
                              <a:ln w="254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s:wsp>
                          <wps:cNvPr id="19" name="Text Box 863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7080" y="8145"/>
                              <a:ext cx="1425" cy="540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:rsidR="00AD12C5" w:rsidRDefault="00AD12C5" w:rsidP="00AD12C5">
                                <w:pPr>
                                  <w:jc w:val="center"/>
                                </w:pPr>
                                <w:r>
                                  <w:t xml:space="preserve">F </w:t>
                                </w:r>
                                <w:r>
                                  <w:sym w:font="Symbol" w:char="F0BB"/>
                                </w:r>
                                <w:r>
                                  <w:t>............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0" name="Text Box 853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2370" y="8145"/>
                              <a:ext cx="1425" cy="540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:rsidR="00AD12C5" w:rsidRDefault="00AD12C5" w:rsidP="00AD12C5">
                                <w:pPr>
                                  <w:jc w:val="center"/>
                                </w:pPr>
                                <w:proofErr w:type="gramStart"/>
                                <w:r>
                                  <w:t>f</w:t>
                                </w:r>
                                <w:proofErr w:type="gramEnd"/>
                                <w:r>
                                  <w:t xml:space="preserve"> </w:t>
                                </w:r>
                                <w:r>
                                  <w:sym w:font="Symbol" w:char="F0BB"/>
                                </w:r>
                                <w:r>
                                  <w:t>............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1" name="Text Box 855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225" y="9555"/>
                              <a:ext cx="1080" cy="570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:rsidR="00AD12C5" w:rsidRDefault="00AD12C5" w:rsidP="00AD12C5">
                                <w:r>
                                  <w:t>...........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2" name="Text Box 864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4635" y="9555"/>
                              <a:ext cx="1245" cy="570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:rsidR="00AD12C5" w:rsidRDefault="00AD12C5" w:rsidP="00AD12C5">
                                <w:r>
                                  <w:t>................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3" name="Text Box 865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6373" y="9555"/>
                              <a:ext cx="1187" cy="570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:rsidR="00AD12C5" w:rsidRDefault="00AD12C5" w:rsidP="00AD12C5">
                                <w:r>
                                  <w:t>...............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24" name="Text Box 867"/>
                        <wps:cNvSpPr txBox="1">
                          <a:spLocks noChangeArrowheads="1"/>
                        </wps:cNvSpPr>
                        <wps:spPr bwMode="auto">
                          <a:xfrm>
                            <a:off x="7695" y="8685"/>
                            <a:ext cx="1532" cy="4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D12C5" w:rsidRPr="00AD12C5" w:rsidRDefault="00AD12C5" w:rsidP="00AD12C5">
                              <w:pPr>
                                <w:rPr>
                                  <w:rFonts w:ascii="Arial" w:hAnsi="Arial" w:cs="Arial"/>
                                  <w:b/>
                                  <w:sz w:val="16"/>
                                  <w:szCs w:val="16"/>
                                </w:rPr>
                              </w:pPr>
                              <w:r w:rsidRPr="00AD12C5">
                                <w:rPr>
                                  <w:rFonts w:ascii="Arial" w:hAnsi="Arial" w:cs="Arial"/>
                                  <w:b/>
                                  <w:sz w:val="16"/>
                                  <w:szCs w:val="16"/>
                                </w:rPr>
                                <w:t>Fréquence (Hz)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868" o:spid="_x0000_s1082" style="position:absolute;margin-left:44.25pt;margin-top:12.45pt;width:387.6pt;height:124.6pt;z-index:251653120" coordorigin="1878,8026" coordsize="7349,218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">
                <v:group id="Group 866" o:spid="_x0000_s1083" style="position:absolute;left:1878;top:8026;width:7212;height:2185" coordorigin="1878,8026" coordsize="7212,218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D9SmGCwwAAANsAAAAP&#10;AAAAAAAAAAAAAAAAAKoCAABkcnMvZG93bnJldi54bWxQSwUGAAAAAAQABAD6AAAAmgMAAAAA&#10;">
                  <v:group id="Group 862" o:spid="_x0000_s1084" style="position:absolute;left:1878;top:8026;width:7212;height:2185" coordorigin="1878,8026" coordsize="7212,218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ANmP/1wwAAANsAAAAP&#10;AAAAAAAAAAAAAAAAAKoCAABkcnMvZG93bnJldi54bWxQSwUGAAAAAAQABAD6AAAAmgMAAAAA&#10;">
                    <v:shape id="Picture 860" o:spid="_x0000_s1085" type="#_x0000_t75" style="position:absolute;left:1878;top:8026;width:7212;height:218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Es+5/AAAAA2wAAAA8AAABkcnMvZG93bnJldi54bWxET02LwjAQvQv7H8IseJE1rQddukZZhEXB&#10;k1o9D81sW00mpYla/fVGELzN433OdN5ZIy7U+tqxgnSYgCAunK65VJDv/r6+QfiArNE4JgU38jCf&#10;ffSmmGl35Q1dtqEUMYR9hgqqEJpMSl9UZNEPXUMcuX/XWgwRtqXULV5juDVylCRjabHm2FBhQ4uK&#10;itP2bBUcrFn75dEdF+nK+NMgveeH/U6p/mf3+wMiUBfe4pd7peP8CTx/iQfI2QM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4Sz7n8AAAADbAAAADwAAAAAAAAAAAAAAAACfAgAA&#10;ZHJzL2Rvd25yZXYueG1sUEsFBgAAAAAEAAQA9wAAAIwDAAAAAA==&#10;">
                      <v:imagedata r:id="rId50" o:title=""/>
                    </v:shape>
                    <v:rect id="Rectangle 861" o:spid="_x0000_s1086" style="position:absolute;left:1878;top:8026;width:7212;height:218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YQEJsMA&#10;AADbAAAADwAAAGRycy9kb3ducmV2LnhtbESPwW7CQAxE70j8w8pIvcGGHioILCggIfWESsoHWFmT&#10;RGS9IbskoV9fHyr1ZmvGM8/b/ega1VMXas8GlosEFHHhbc2lgev3ab4CFSKyxcYzGXhRgP1uOtli&#10;av3AF+rzWCoJ4ZCigSrGNtU6FBU5DAvfEot2853DKGtXatvhIOGu0e9J8qEd1iwNFbZ0rKi4509n&#10;4B7H/pyV+c9pfT2si69DNjwfmTFvszHbgIo0xn/z3/WnFXyBlV9kAL37B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9YQEJsMAAADbAAAADwAAAAAAAAAAAAAAAACYAgAAZHJzL2Rv&#10;d25yZXYueG1sUEsFBgAAAAAEAAQA9QAAAIgDAAAAAA==&#10;" filled="f" strokeweight="2pt"/>
                  </v:group>
                  <v:shape id="Text Box 863" o:spid="_x0000_s1087" type="#_x0000_t202" style="position:absolute;left:7080;top:8145;width:1425;height:5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00lS8IA&#10;AADbAAAADwAAAGRycy9kb3ducmV2LnhtbERPS2sCMRC+C/0PYQpeRLNV8bHdKKVQsTerotdhM/ug&#10;m8k2Sdftv28KQm/z8T0n2/amER05X1tW8DRJQBDnVtdcKjif3sYrED4ga2wsk4If8rDdPAwyTLW9&#10;8Qd1x1CKGMI+RQVVCG0qpc8rMugntiWOXGGdwRChK6V2eIvhppHTJFlIgzXHhgpbeq0o/zx+GwWr&#10;+b67+vfZ4ZIvimYdRstu9+WUGj72L88gAvXhX3x373Wcv4a/X+IBcvML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3TSVLwgAAANsAAAAPAAAAAAAAAAAAAAAAAJgCAABkcnMvZG93&#10;bnJldi54bWxQSwUGAAAAAAQABAD1AAAAhwMAAAAA&#10;">
                    <v:textbox>
                      <w:txbxContent>
                        <w:p w:rsidR="00AD12C5" w:rsidRDefault="00AD12C5" w:rsidP="00AD12C5">
                          <w:pPr>
                            <w:jc w:val="center"/>
                          </w:pPr>
                          <w:r>
                            <w:t xml:space="preserve">F </w:t>
                          </w:r>
                          <w:r>
                            <w:sym w:font="Symbol" w:char="F0BB"/>
                          </w:r>
                          <w:r>
                            <w:t>............</w:t>
                          </w:r>
                        </w:p>
                      </w:txbxContent>
                    </v:textbox>
                  </v:shape>
                  <v:shape id="Text Box 853" o:spid="_x0000_s1088" type="#_x0000_t202" style="position:absolute;left:2370;top:8145;width:1425;height:5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BtGa8EA&#10;AADbAAAADwAAAGRycy9kb3ducmV2LnhtbERPz2vCMBS+C/sfwhO8yEynoq4zigiK3jYd2/XRPNti&#10;81KTWOt/bw6Cx4/v93zZmko05HxpWcHHIAFBnFldcq7g97h5n4HwAVljZZkU3MnDcvHWmWOq7Y1/&#10;qDmEXMQQ9ikqKEKoUyl9VpBBP7A1ceRO1hkMEbpcaoe3GG4qOUySiTRYcmwosKZ1Qdn5cDUKZuNd&#10;8+/3o++/bHKqPkN/2mwvTqlet119gQjUhpf46d5pBcO4Pn6JP0AuHg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KgbRmvBAAAA2wAAAA8AAAAAAAAAAAAAAAAAmAIAAGRycy9kb3du&#10;cmV2LnhtbFBLBQYAAAAABAAEAPUAAACGAwAAAAA=&#10;">
                    <v:textbox>
                      <w:txbxContent>
                        <w:p w:rsidR="00AD12C5" w:rsidRDefault="00AD12C5" w:rsidP="00AD12C5">
                          <w:pPr>
                            <w:jc w:val="center"/>
                          </w:pPr>
                          <w:r>
                            <w:t xml:space="preserve">f </w:t>
                          </w:r>
                          <w:r>
                            <w:sym w:font="Symbol" w:char="F0BB"/>
                          </w:r>
                          <w:r>
                            <w:t>............</w:t>
                          </w:r>
                        </w:p>
                      </w:txbxContent>
                    </v:textbox>
                  </v:shape>
                  <v:shape id="Text Box 855" o:spid="_x0000_s1089" type="#_x0000_t202" style="position:absolute;left:3225;top:9555;width:1080;height:57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1fj8MQA&#10;AADbAAAADwAAAGRycy9kb3ducmV2LnhtbESPT2sCMRTE70K/Q3gFL1Kz2mLtahQRWvTmP+z1sXnu&#10;Lm5e1iRd129vhILHYWZ+w0znralEQ86XlhUM+gkI4szqknMFh/332xiED8gaK8uk4EYe5rOXzhRT&#10;ba+8pWYXchEh7FNUUIRQp1L6rCCDvm9r4uidrDMYonS51A6vEW4qOUySkTRYclwosKZlQdl592cU&#10;jD9Wza9fv2+O2ehUfYXeZ/NzcUp1X9vFBESgNjzD/+2VVjAcwONL/AFydg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dX4/DEAAAA2wAAAA8AAAAAAAAAAAAAAAAAmAIAAGRycy9k&#10;b3ducmV2LnhtbFBLBQYAAAAABAAEAPUAAACJAwAAAAA=&#10;">
                    <v:textbox>
                      <w:txbxContent>
                        <w:p w:rsidR="00AD12C5" w:rsidRDefault="00AD12C5" w:rsidP="00AD12C5">
                          <w:r>
                            <w:t>...........</w:t>
                          </w:r>
                        </w:p>
                      </w:txbxContent>
                    </v:textbox>
                  </v:shape>
                  <v:shape id="Text Box 864" o:spid="_x0000_s1090" type="#_x0000_t202" style="position:absolute;left:4635;top:9555;width:1245;height:57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4V9h8UA&#10;AADbAAAADwAAAGRycy9kb3ducmV2LnhtbESPQWvCQBSE70L/w/IKvYhuGsXa1FWkoNibTUWvj+wz&#10;Cc2+jbtrTP99tyD0OMzMN8xi1ZtGdOR8bVnB8zgBQVxYXXOp4PC1Gc1B+ICssbFMCn7Iw2r5MFhg&#10;pu2NP6nLQykihH2GCqoQ2kxKX1Rk0I9tSxy9s3UGQ5SulNrhLcJNI9MkmUmDNceFClt6r6j4zq9G&#10;wXy6607+Y7I/FrNz8xqGL9324pR6euzXbyAC9eE/fG/vtII0hb8v8QfI5S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3hX2HxQAAANsAAAAPAAAAAAAAAAAAAAAAAJgCAABkcnMv&#10;ZG93bnJldi54bWxQSwUGAAAAAAQABAD1AAAAigMAAAAA&#10;">
                    <v:textbox>
                      <w:txbxContent>
                        <w:p w:rsidR="00AD12C5" w:rsidRDefault="00AD12C5" w:rsidP="00AD12C5">
                          <w:r>
                            <w:t>................</w:t>
                          </w:r>
                        </w:p>
                      </w:txbxContent>
                    </v:textbox>
                  </v:shape>
                  <v:shape id="Text Box 865" o:spid="_x0000_s1091" type="#_x0000_t202" style="position:absolute;left:6373;top:9555;width:1187;height:57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MnYHMUA&#10;AADbAAAADwAAAGRycy9kb3ducmV2LnhtbESPS2vDMBCE74X8B7GBXkoj50GaOpZDKbSkt+ZBel2s&#10;jW1irRxJdZx/HxUCPQ4z8w2TrXrTiI6cry0rGI8SEMSF1TWXCva7j+cFCB+QNTaWScGVPKzywUOG&#10;qbYX3lC3DaWIEPYpKqhCaFMpfVGRQT+yLXH0jtYZDFG6UmqHlwg3jZwkyVwarDkuVNjSe0XFaftr&#10;FCxm6+7Hf02/D8X82LyGp5fu8+yUehz2b0sQgfrwH76311rBZAp/X+IPkPkN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YydgcxQAAANsAAAAPAAAAAAAAAAAAAAAAAJgCAABkcnMv&#10;ZG93bnJldi54bWxQSwUGAAAAAAQABAD1AAAAigMAAAAA&#10;">
                    <v:textbox>
                      <w:txbxContent>
                        <w:p w:rsidR="00AD12C5" w:rsidRDefault="00AD12C5" w:rsidP="00AD12C5">
                          <w:r>
                            <w:t>...............</w:t>
                          </w:r>
                        </w:p>
                      </w:txbxContent>
                    </v:textbox>
                  </v:shape>
                </v:group>
                <v:shape id="Text Box 867" o:spid="_x0000_s1092" type="#_x0000_t202" style="position:absolute;left:7695;top:8685;width:1532;height:43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dcZR8IA&#10;AADbAAAADwAAAGRycy9kb3ducmV2LnhtbESPT4vCMBTE7wt+h/AEb2uiuItWo4gieFpZ/4G3R/Ns&#10;i81LaaKt394sLHgcZuY3zGzR2lI8qPaFYw2DvgJBnDpTcKbheNh8jkH4gGywdEwanuRhMe98zDAx&#10;ruFfeuxDJiKEfYIa8hCqREqf5mTR911FHL2rqy2GKOtMmhqbCLelHCr1LS0WHBdyrGiVU3rb362G&#10;08/1ch6pXba2X1XjWiXZTqTWvW67nIII1IZ3+L+9NRqGI/j7En+AnL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t1xlHwgAAANsAAAAPAAAAAAAAAAAAAAAAAJgCAABkcnMvZG93&#10;bnJldi54bWxQSwUGAAAAAAQABAD1AAAAhwMAAAAA&#10;" filled="f" stroked="f">
                  <v:textbox>
                    <w:txbxContent>
                      <w:p w:rsidR="00AD12C5" w:rsidRPr="00AD12C5" w:rsidRDefault="00AD12C5" w:rsidP="00AD12C5">
                        <w:pPr>
                          <w:rPr>
                            <w:rFonts w:ascii="Arial" w:hAnsi="Arial" w:cs="Arial"/>
                            <w:b/>
                            <w:sz w:val="16"/>
                            <w:szCs w:val="16"/>
                          </w:rPr>
                        </w:pPr>
                        <w:r w:rsidRPr="00AD12C5">
                          <w:rPr>
                            <w:rFonts w:ascii="Arial" w:hAnsi="Arial" w:cs="Arial"/>
                            <w:b/>
                            <w:sz w:val="16"/>
                            <w:szCs w:val="16"/>
                          </w:rPr>
                          <w:t>Fréquence (Hz)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:rsidR="00743092" w:rsidRDefault="00743092" w:rsidP="00A027F0">
      <w:pPr>
        <w:tabs>
          <w:tab w:val="left" w:leader="dot" w:pos="9743"/>
        </w:tabs>
        <w:spacing w:line="360" w:lineRule="auto"/>
        <w:rPr>
          <w:b/>
        </w:rPr>
      </w:pPr>
    </w:p>
    <w:p w:rsidR="00AD12C5" w:rsidRDefault="00AD12C5" w:rsidP="00A027F0">
      <w:pPr>
        <w:tabs>
          <w:tab w:val="left" w:leader="dot" w:pos="9743"/>
        </w:tabs>
        <w:spacing w:line="360" w:lineRule="auto"/>
        <w:rPr>
          <w:b/>
        </w:rPr>
      </w:pPr>
    </w:p>
    <w:p w:rsidR="00AD12C5" w:rsidRDefault="00AD12C5" w:rsidP="00A027F0">
      <w:pPr>
        <w:tabs>
          <w:tab w:val="left" w:leader="dot" w:pos="9743"/>
        </w:tabs>
        <w:spacing w:line="360" w:lineRule="auto"/>
        <w:rPr>
          <w:b/>
        </w:rPr>
      </w:pPr>
    </w:p>
    <w:p w:rsidR="00AD12C5" w:rsidRDefault="00AD12C5" w:rsidP="00A027F0">
      <w:pPr>
        <w:tabs>
          <w:tab w:val="left" w:leader="dot" w:pos="9743"/>
        </w:tabs>
        <w:spacing w:line="360" w:lineRule="auto"/>
        <w:rPr>
          <w:b/>
        </w:rPr>
      </w:pPr>
    </w:p>
    <w:p w:rsidR="00AD12C5" w:rsidRDefault="00AD12C5" w:rsidP="00A027F0">
      <w:pPr>
        <w:tabs>
          <w:tab w:val="left" w:leader="dot" w:pos="9743"/>
        </w:tabs>
        <w:spacing w:line="360" w:lineRule="auto"/>
        <w:rPr>
          <w:b/>
        </w:rPr>
      </w:pPr>
    </w:p>
    <w:p w:rsidR="00AD12C5" w:rsidRDefault="00AD12C5" w:rsidP="00A027F0">
      <w:pPr>
        <w:tabs>
          <w:tab w:val="left" w:leader="dot" w:pos="9743"/>
        </w:tabs>
        <w:spacing w:line="360" w:lineRule="auto"/>
        <w:rPr>
          <w:b/>
        </w:rPr>
      </w:pPr>
    </w:p>
    <w:p w:rsidR="00AD12C5" w:rsidRDefault="00D93364" w:rsidP="00A027F0">
      <w:pPr>
        <w:tabs>
          <w:tab w:val="left" w:leader="dot" w:pos="9743"/>
        </w:tabs>
        <w:spacing w:line="360" w:lineRule="auto"/>
        <w:rPr>
          <w:b/>
        </w:rPr>
      </w:pPr>
      <w:r>
        <w:rPr>
          <w:noProof/>
          <w:lang w:eastAsia="fr-FR"/>
        </w:rPr>
        <w:drawing>
          <wp:anchor distT="0" distB="0" distL="114300" distR="114300" simplePos="0" relativeHeight="251666432" behindDoc="1" locked="0" layoutInCell="1" allowOverlap="1">
            <wp:simplePos x="0" y="0"/>
            <wp:positionH relativeFrom="column">
              <wp:posOffset>26670</wp:posOffset>
            </wp:positionH>
            <wp:positionV relativeFrom="paragraph">
              <wp:posOffset>147955</wp:posOffset>
            </wp:positionV>
            <wp:extent cx="1104900" cy="1219200"/>
            <wp:effectExtent l="0" t="0" r="0" b="0"/>
            <wp:wrapTight wrapText="bothSides">
              <wp:wrapPolygon edited="0">
                <wp:start x="0" y="0"/>
                <wp:lineTo x="0" y="21263"/>
                <wp:lineTo x="21228" y="21263"/>
                <wp:lineTo x="21228" y="0"/>
                <wp:lineTo x="0" y="0"/>
              </wp:wrapPolygon>
            </wp:wrapTight>
            <wp:docPr id="912" name="Image 9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2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4900" cy="1219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D12C5" w:rsidRDefault="00D93364" w:rsidP="00A027F0">
      <w:pPr>
        <w:tabs>
          <w:tab w:val="left" w:leader="dot" w:pos="9743"/>
        </w:tabs>
        <w:spacing w:line="360" w:lineRule="auto"/>
        <w:rPr>
          <w:b/>
        </w:rPr>
      </w:pPr>
      <w:r>
        <w:rPr>
          <w:noProof/>
          <w:lang w:eastAsia="fr-FR"/>
        </w:rPr>
        <w:drawing>
          <wp:anchor distT="0" distB="0" distL="114300" distR="114300" simplePos="0" relativeHeight="251667456" behindDoc="1" locked="0" layoutInCell="1" allowOverlap="1">
            <wp:simplePos x="0" y="0"/>
            <wp:positionH relativeFrom="column">
              <wp:posOffset>-114300</wp:posOffset>
            </wp:positionH>
            <wp:positionV relativeFrom="paragraph">
              <wp:posOffset>46355</wp:posOffset>
            </wp:positionV>
            <wp:extent cx="971550" cy="1085850"/>
            <wp:effectExtent l="0" t="0" r="0" b="0"/>
            <wp:wrapTight wrapText="bothSides">
              <wp:wrapPolygon edited="0">
                <wp:start x="0" y="0"/>
                <wp:lineTo x="0" y="21221"/>
                <wp:lineTo x="21176" y="21221"/>
                <wp:lineTo x="21176" y="0"/>
                <wp:lineTo x="0" y="0"/>
              </wp:wrapPolygon>
            </wp:wrapTight>
            <wp:docPr id="913" name="Image 9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3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1550" cy="10858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D12C5" w:rsidRDefault="00AD12C5" w:rsidP="00A027F0">
      <w:pPr>
        <w:tabs>
          <w:tab w:val="left" w:leader="dot" w:pos="9743"/>
        </w:tabs>
        <w:spacing w:line="360" w:lineRule="auto"/>
        <w:rPr>
          <w:b/>
        </w:rPr>
      </w:pPr>
    </w:p>
    <w:p w:rsidR="00743092" w:rsidRDefault="00743092" w:rsidP="00A027F0">
      <w:pPr>
        <w:tabs>
          <w:tab w:val="left" w:leader="dot" w:pos="9743"/>
        </w:tabs>
        <w:spacing w:line="360" w:lineRule="auto"/>
        <w:rPr>
          <w:b/>
        </w:rPr>
      </w:pPr>
    </w:p>
    <w:p w:rsidR="00743092" w:rsidRDefault="00743092" w:rsidP="00A027F0">
      <w:pPr>
        <w:tabs>
          <w:tab w:val="left" w:leader="dot" w:pos="9743"/>
        </w:tabs>
        <w:spacing w:line="360" w:lineRule="auto"/>
        <w:rPr>
          <w:b/>
        </w:rPr>
      </w:pPr>
    </w:p>
    <w:p w:rsidR="00743092" w:rsidRDefault="00743092" w:rsidP="00A027F0">
      <w:pPr>
        <w:tabs>
          <w:tab w:val="left" w:leader="dot" w:pos="9743"/>
        </w:tabs>
        <w:spacing w:line="360" w:lineRule="auto"/>
        <w:rPr>
          <w:b/>
        </w:rPr>
      </w:pPr>
    </w:p>
    <w:p w:rsidR="00AD12C5" w:rsidRDefault="00AD12C5" w:rsidP="00A027F0">
      <w:pPr>
        <w:tabs>
          <w:tab w:val="left" w:leader="dot" w:pos="9743"/>
        </w:tabs>
        <w:spacing w:line="360" w:lineRule="auto"/>
        <w:rPr>
          <w:b/>
        </w:rPr>
      </w:pPr>
    </w:p>
    <w:p w:rsidR="003D1282" w:rsidRDefault="003D1282" w:rsidP="00A027F0">
      <w:pPr>
        <w:tabs>
          <w:tab w:val="left" w:leader="dot" w:pos="9743"/>
        </w:tabs>
        <w:spacing w:line="360" w:lineRule="auto"/>
        <w:rPr>
          <w:b/>
        </w:rPr>
      </w:pPr>
    </w:p>
    <w:p w:rsidR="00065056" w:rsidRDefault="00065056" w:rsidP="00A027F0">
      <w:pPr>
        <w:tabs>
          <w:tab w:val="left" w:leader="dot" w:pos="9743"/>
        </w:tabs>
        <w:spacing w:line="360" w:lineRule="auto"/>
        <w:rPr>
          <w:b/>
        </w:rPr>
      </w:pPr>
    </w:p>
    <w:p w:rsidR="00260AAC" w:rsidRPr="00802090" w:rsidRDefault="00260AAC" w:rsidP="00260AAC">
      <w:pPr>
        <w:pBdr>
          <w:top w:val="double" w:sz="4" w:space="0" w:color="auto" w:shadow="1"/>
          <w:left w:val="double" w:sz="4" w:space="4" w:color="auto" w:shadow="1"/>
          <w:bottom w:val="double" w:sz="4" w:space="1" w:color="auto" w:shadow="1"/>
          <w:right w:val="double" w:sz="4" w:space="4" w:color="auto" w:shadow="1"/>
        </w:pBdr>
        <w:jc w:val="center"/>
        <w:rPr>
          <w:rFonts w:ascii="Arial" w:hAnsi="Arial" w:cs="Arial"/>
          <w:bCs/>
          <w:iCs/>
          <w:sz w:val="32"/>
          <w:szCs w:val="32"/>
        </w:rPr>
      </w:pPr>
      <w:r>
        <w:rPr>
          <w:rFonts w:ascii="Arial" w:hAnsi="Arial" w:cs="Arial"/>
          <w:bCs/>
          <w:iCs/>
          <w:sz w:val="32"/>
          <w:szCs w:val="32"/>
        </w:rPr>
        <w:t>Bilan</w:t>
      </w:r>
      <w:r w:rsidRPr="00802090">
        <w:rPr>
          <w:rFonts w:ascii="Arial" w:hAnsi="Arial" w:cs="Arial"/>
          <w:bCs/>
          <w:iCs/>
          <w:sz w:val="32"/>
          <w:szCs w:val="32"/>
        </w:rPr>
        <w:t> </w:t>
      </w:r>
    </w:p>
    <w:p w:rsidR="00260AAC" w:rsidRPr="00802090" w:rsidRDefault="00260AAC" w:rsidP="00260AAC">
      <w:pPr>
        <w:pBdr>
          <w:top w:val="double" w:sz="4" w:space="0" w:color="auto" w:shadow="1"/>
          <w:left w:val="double" w:sz="4" w:space="4" w:color="auto" w:shadow="1"/>
          <w:bottom w:val="double" w:sz="4" w:space="1" w:color="auto" w:shadow="1"/>
          <w:right w:val="double" w:sz="4" w:space="4" w:color="auto" w:shadow="1"/>
        </w:pBdr>
        <w:jc w:val="center"/>
        <w:rPr>
          <w:rFonts w:ascii="Arial" w:hAnsi="Arial" w:cs="Arial"/>
          <w:bCs/>
          <w:iCs/>
          <w:color w:val="0033CC"/>
          <w:sz w:val="32"/>
          <w:szCs w:val="32"/>
        </w:rPr>
      </w:pPr>
      <w:r>
        <w:rPr>
          <w:rFonts w:ascii="Arial" w:hAnsi="Arial" w:cs="Arial"/>
          <w:bCs/>
          <w:iCs/>
          <w:color w:val="0033CC"/>
          <w:sz w:val="32"/>
          <w:szCs w:val="32"/>
        </w:rPr>
        <w:t>- C</w:t>
      </w:r>
      <w:r w:rsidRPr="00802090">
        <w:rPr>
          <w:rFonts w:ascii="Arial" w:hAnsi="Arial" w:cs="Arial"/>
          <w:bCs/>
          <w:iCs/>
          <w:color w:val="0033CC"/>
          <w:sz w:val="32"/>
          <w:szCs w:val="32"/>
        </w:rPr>
        <w:t>ours -</w:t>
      </w:r>
    </w:p>
    <w:p w:rsidR="00F119FD" w:rsidRDefault="00F119FD" w:rsidP="00260AAC">
      <w:pPr>
        <w:spacing w:line="360" w:lineRule="auto"/>
        <w:rPr>
          <w:b/>
          <w:sz w:val="26"/>
          <w:szCs w:val="26"/>
        </w:rPr>
      </w:pPr>
    </w:p>
    <w:p w:rsidR="0043788F" w:rsidRDefault="00D93364" w:rsidP="0043788F">
      <w:pPr>
        <w:rPr>
          <w:color w:val="000000"/>
          <w:shd w:val="clear" w:color="auto" w:fill="FFFFFF"/>
        </w:rPr>
      </w:pPr>
      <w:r>
        <w:rPr>
          <w:b/>
          <w:noProof/>
          <w:sz w:val="26"/>
          <w:szCs w:val="26"/>
          <w:lang w:eastAsia="fr-FR"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column">
                  <wp:posOffset>-123825</wp:posOffset>
                </wp:positionH>
                <wp:positionV relativeFrom="paragraph">
                  <wp:posOffset>49530</wp:posOffset>
                </wp:positionV>
                <wp:extent cx="6684645" cy="6357620"/>
                <wp:effectExtent l="19050" t="20955" r="20955" b="12700"/>
                <wp:wrapNone/>
                <wp:docPr id="12" name="Rectangle 8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684645" cy="6357620"/>
                        </a:xfrm>
                        <a:prstGeom prst="rect">
                          <a:avLst/>
                        </a:prstGeom>
                        <a:noFill/>
                        <a:ln w="25400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880" o:spid="_x0000_s1026" style="position:absolute;margin-left:-9.75pt;margin-top:3.9pt;width:526.35pt;height:500.6pt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" filled="f" strokecolor="red" strokeweight="2pt"/>
            </w:pict>
          </mc:Fallback>
        </mc:AlternateContent>
      </w:r>
    </w:p>
    <w:p w:rsidR="00065056" w:rsidRDefault="00F119FD" w:rsidP="00F119FD">
      <w:pPr>
        <w:numPr>
          <w:ilvl w:val="0"/>
          <w:numId w:val="36"/>
        </w:numPr>
        <w:spacing w:line="480" w:lineRule="auto"/>
        <w:rPr>
          <w:color w:val="000000"/>
          <w:shd w:val="clear" w:color="auto" w:fill="FFFFFF"/>
        </w:rPr>
      </w:pPr>
      <w:r>
        <w:rPr>
          <w:color w:val="000000"/>
          <w:shd w:val="clear" w:color="auto" w:fill="FFFFFF"/>
        </w:rPr>
        <w:t xml:space="preserve"> </w:t>
      </w:r>
      <w:r w:rsidR="0043788F">
        <w:rPr>
          <w:color w:val="000000"/>
          <w:shd w:val="clear" w:color="auto" w:fill="FFFFFF"/>
        </w:rPr>
        <w:t xml:space="preserve">Le son émis par un diapason est un son ........................... : </w:t>
      </w:r>
    </w:p>
    <w:p w:rsidR="00F119FD" w:rsidRDefault="0043788F" w:rsidP="00F119FD">
      <w:pPr>
        <w:spacing w:line="480" w:lineRule="auto"/>
        <w:rPr>
          <w:color w:val="000000"/>
          <w:shd w:val="clear" w:color="auto" w:fill="FFFFFF"/>
        </w:rPr>
      </w:pPr>
      <w:proofErr w:type="gramStart"/>
      <w:r>
        <w:rPr>
          <w:color w:val="000000"/>
          <w:shd w:val="clear" w:color="auto" w:fill="FFFFFF"/>
        </w:rPr>
        <w:t>il</w:t>
      </w:r>
      <w:proofErr w:type="gramEnd"/>
      <w:r>
        <w:rPr>
          <w:color w:val="000000"/>
          <w:shd w:val="clear" w:color="auto" w:fill="FFFFFF"/>
        </w:rPr>
        <w:t xml:space="preserve"> est ...</w:t>
      </w:r>
      <w:r w:rsidR="00065056">
        <w:rPr>
          <w:color w:val="000000"/>
          <w:shd w:val="clear" w:color="auto" w:fill="FFFFFF"/>
        </w:rPr>
        <w:t xml:space="preserve">...................................................., ..................................................... </w:t>
      </w:r>
      <w:proofErr w:type="gramStart"/>
      <w:r w:rsidR="00065056">
        <w:rPr>
          <w:color w:val="000000"/>
          <w:shd w:val="clear" w:color="auto" w:fill="FFFFFF"/>
        </w:rPr>
        <w:t>et</w:t>
      </w:r>
      <w:proofErr w:type="gramEnd"/>
      <w:r w:rsidR="00065056">
        <w:rPr>
          <w:color w:val="000000"/>
          <w:shd w:val="clear" w:color="auto" w:fill="FFFFFF"/>
        </w:rPr>
        <w:t xml:space="preserve"> ..............................................</w:t>
      </w:r>
    </w:p>
    <w:p w:rsidR="0043788F" w:rsidRDefault="00F119FD" w:rsidP="00F119FD">
      <w:pPr>
        <w:numPr>
          <w:ilvl w:val="0"/>
          <w:numId w:val="36"/>
        </w:numPr>
        <w:rPr>
          <w:color w:val="000000"/>
          <w:shd w:val="clear" w:color="auto" w:fill="FFFFFF"/>
        </w:rPr>
      </w:pPr>
      <w:r>
        <w:rPr>
          <w:color w:val="000000"/>
          <w:shd w:val="clear" w:color="auto" w:fill="FFFFFF"/>
        </w:rPr>
        <w:t xml:space="preserve"> </w:t>
      </w:r>
      <w:r w:rsidR="0043788F">
        <w:rPr>
          <w:color w:val="000000"/>
          <w:shd w:val="clear" w:color="auto" w:fill="FFFFFF"/>
        </w:rPr>
        <w:t xml:space="preserve">Le son pur </w:t>
      </w:r>
      <w:r w:rsidR="000358C2">
        <w:rPr>
          <w:color w:val="000000"/>
          <w:shd w:val="clear" w:color="auto" w:fill="FFFFFF"/>
        </w:rPr>
        <w:t xml:space="preserve">se caractérise par </w:t>
      </w:r>
      <w:r w:rsidR="00065056">
        <w:rPr>
          <w:color w:val="000000"/>
          <w:shd w:val="clear" w:color="auto" w:fill="FFFFFF"/>
        </w:rPr>
        <w:t>sa .................................................</w:t>
      </w:r>
      <w:r w:rsidR="000358C2">
        <w:rPr>
          <w:color w:val="000000"/>
          <w:shd w:val="clear" w:color="auto" w:fill="FFFFFF"/>
        </w:rPr>
        <w:t xml:space="preserve">  et </w:t>
      </w:r>
      <w:r w:rsidR="00065056">
        <w:rPr>
          <w:color w:val="000000"/>
          <w:shd w:val="clear" w:color="auto" w:fill="FFFFFF"/>
        </w:rPr>
        <w:t xml:space="preserve">sa </w:t>
      </w:r>
      <w:r w:rsidR="000358C2">
        <w:rPr>
          <w:color w:val="000000"/>
          <w:shd w:val="clear" w:color="auto" w:fill="FFFFFF"/>
        </w:rPr>
        <w:t>..........................</w:t>
      </w:r>
      <w:r w:rsidR="00065056">
        <w:rPr>
          <w:color w:val="000000"/>
          <w:shd w:val="clear" w:color="auto" w:fill="FFFFFF"/>
        </w:rPr>
        <w:t>.</w:t>
      </w:r>
      <w:r>
        <w:rPr>
          <w:color w:val="000000"/>
          <w:shd w:val="clear" w:color="auto" w:fill="FFFFFF"/>
        </w:rPr>
        <w:t>......................</w:t>
      </w:r>
    </w:p>
    <w:p w:rsidR="009F07CC" w:rsidRDefault="009F07CC" w:rsidP="0043788F">
      <w:pPr>
        <w:rPr>
          <w:color w:val="000000"/>
          <w:shd w:val="clear" w:color="auto" w:fill="FFFFFF"/>
        </w:rPr>
      </w:pPr>
    </w:p>
    <w:p w:rsidR="00F119FD" w:rsidRDefault="00F119FD" w:rsidP="0043788F">
      <w:pPr>
        <w:rPr>
          <w:color w:val="000000"/>
          <w:shd w:val="clear" w:color="auto" w:fill="FFFFFF"/>
        </w:rPr>
      </w:pPr>
    </w:p>
    <w:p w:rsidR="000358C2" w:rsidRDefault="00F119FD" w:rsidP="00F119FD">
      <w:pPr>
        <w:numPr>
          <w:ilvl w:val="0"/>
          <w:numId w:val="36"/>
        </w:numPr>
        <w:rPr>
          <w:color w:val="000000"/>
          <w:shd w:val="clear" w:color="auto" w:fill="FFFFFF"/>
        </w:rPr>
      </w:pPr>
      <w:r>
        <w:rPr>
          <w:color w:val="000000"/>
          <w:shd w:val="clear" w:color="auto" w:fill="FFFFFF"/>
        </w:rPr>
        <w:t xml:space="preserve"> </w:t>
      </w:r>
      <w:r w:rsidR="000358C2">
        <w:rPr>
          <w:color w:val="000000"/>
          <w:shd w:val="clear" w:color="auto" w:fill="FFFFFF"/>
        </w:rPr>
        <w:t>La fréquence est donnée par la formule :</w:t>
      </w:r>
    </w:p>
    <w:p w:rsidR="000358C2" w:rsidRDefault="00D93364" w:rsidP="0043788F">
      <w:pPr>
        <w:rPr>
          <w:color w:val="000000"/>
          <w:shd w:val="clear" w:color="auto" w:fill="FFFFFF"/>
        </w:rPr>
      </w:pPr>
      <w:r>
        <w:rPr>
          <w:noProof/>
          <w:lang w:eastAsia="fr-FR"/>
        </w:rPr>
        <mc:AlternateContent>
          <mc:Choice Requires="wpg">
            <w:drawing>
              <wp:anchor distT="0" distB="0" distL="114300" distR="114300" simplePos="0" relativeHeight="251657216" behindDoc="0" locked="0" layoutInCell="1" allowOverlap="1">
                <wp:simplePos x="0" y="0"/>
                <wp:positionH relativeFrom="column">
                  <wp:posOffset>97155</wp:posOffset>
                </wp:positionH>
                <wp:positionV relativeFrom="paragraph">
                  <wp:posOffset>124460</wp:posOffset>
                </wp:positionV>
                <wp:extent cx="2426970" cy="1673225"/>
                <wp:effectExtent l="20955" t="19685" r="19050" b="21590"/>
                <wp:wrapNone/>
                <wp:docPr id="9" name="Group 8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426970" cy="1673225"/>
                          <a:chOff x="7008" y="4487"/>
                          <a:chExt cx="3687" cy="2500"/>
                        </a:xfrm>
                      </wpg:grpSpPr>
                      <pic:pic xmlns:pic="http://schemas.openxmlformats.org/drawingml/2006/picture">
                        <pic:nvPicPr>
                          <pic:cNvPr id="10" name="Picture 8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008" y="4487"/>
                            <a:ext cx="3687" cy="250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1" name="Rectangle 878"/>
                        <wps:cNvSpPr>
                          <a:spLocks noChangeArrowheads="1"/>
                        </wps:cNvSpPr>
                        <wps:spPr bwMode="auto">
                          <a:xfrm>
                            <a:off x="7008" y="4487"/>
                            <a:ext cx="3687" cy="2500"/>
                          </a:xfrm>
                          <a:prstGeom prst="rect">
                            <a:avLst/>
                          </a:prstGeom>
                          <a:noFill/>
                          <a:ln w="25400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879" o:spid="_x0000_s1026" style="position:absolute;margin-left:7.65pt;margin-top:9.8pt;width:191.1pt;height:131.75pt;z-index:251657216" coordorigin="7008,4487" coordsize="3687,25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">
                <v:shape id="Picture 877" o:spid="_x0000_s1027" type="#_x0000_t75" style="position:absolute;left:7008;top:4487;width:3687;height:25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lZfZLEAAAA2wAAAA8AAABkcnMvZG93bnJldi54bWxEj0FvwjAMhe+T+A+RkXYbKRwYdAQ0ISEh&#10;LtsAcfYa01ZLnNIEWvj182HSbrbe83ufF6veO3WjNtaBDYxHGSjiItiaSwPHw+ZlBiomZIsuMBm4&#10;U4TVcvC0wNyGjr/otk+lkhCOORqoUmpyrWNRkcc4Cg2xaOfQekyytqW2LXYS7p2eZNlUe6xZGips&#10;aF1R8bO/egOHz/nZzcLWfb/S+OPRnbC+7C7GPA/79zdQifr0b/673lrBF3r5RQbQy1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OlZfZLEAAAA2wAAAA8AAAAAAAAAAAAAAAAA&#10;nwIAAGRycy9kb3ducmV2LnhtbFBLBQYAAAAABAAEAPcAAACQAwAAAAA=&#10;">
                  <v:imagedata r:id="rId54" o:title=""/>
                </v:shape>
                <v:rect id="Rectangle 878" o:spid="_x0000_s1028" style="position:absolute;left:7008;top:4487;width:3687;height:25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L6tu8AA&#10;AADbAAAADwAAAGRycy9kb3ducmV2LnhtbERPzYrCMBC+C75DGGFvmupB1mpaqiB4krXrAwzN2Bab&#10;SW1iW/fpN8LC3ubj+51dOppG9NS52rKC5SICQVxYXXOp4Pp9nH+CcB5ZY2OZFLzIQZpMJzuMtR34&#10;Qn3uSxFC2MWooPK+jaV0RUUG3cK2xIG72c6gD7Arpe5wCOGmkasoWkuDNYeGCls6VFTc86dRcPdj&#10;f87K/Oe4ue43xdc+G56PTKmP2ZhtQXga/b/4z33SYf4S3r+EA2TyC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ZL6tu8AAAADbAAAADwAAAAAAAAAAAAAAAACYAgAAZHJzL2Rvd25y&#10;ZXYueG1sUEsFBgAAAAAEAAQA9QAAAIUDAAAAAA==&#10;" filled="f" strokeweight="2pt"/>
              </v:group>
            </w:pict>
          </mc:Fallback>
        </mc:AlternateContent>
      </w:r>
    </w:p>
    <w:p w:rsidR="000358C2" w:rsidRDefault="00D93364" w:rsidP="0043788F">
      <w:pPr>
        <w:rPr>
          <w:color w:val="000000"/>
          <w:shd w:val="clear" w:color="auto" w:fill="FFFFFF"/>
        </w:rPr>
      </w:pPr>
      <w:r>
        <w:rPr>
          <w:noProof/>
          <w:color w:val="000000"/>
          <w:lang w:eastAsia="fr-FR"/>
        </w:rPr>
        <mc:AlternateContent>
          <mc:Choice Requires="wpg">
            <w:drawing>
              <wp:anchor distT="0" distB="0" distL="114300" distR="114300" simplePos="0" relativeHeight="251655168" behindDoc="0" locked="0" layoutInCell="1" allowOverlap="1">
                <wp:simplePos x="0" y="0"/>
                <wp:positionH relativeFrom="column">
                  <wp:posOffset>2714625</wp:posOffset>
                </wp:positionH>
                <wp:positionV relativeFrom="paragraph">
                  <wp:posOffset>40640</wp:posOffset>
                </wp:positionV>
                <wp:extent cx="3589020" cy="1038225"/>
                <wp:effectExtent l="9525" t="12065" r="11430" b="6985"/>
                <wp:wrapNone/>
                <wp:docPr id="4" name="Group 8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589020" cy="1038225"/>
                          <a:chOff x="5745" y="5329"/>
                          <a:chExt cx="5652" cy="1635"/>
                        </a:xfrm>
                      </wpg:grpSpPr>
                      <wpg:grpSp>
                        <wpg:cNvPr id="5" name="Group 840"/>
                        <wpg:cNvGrpSpPr>
                          <a:grpSpLocks/>
                        </wpg:cNvGrpSpPr>
                        <wpg:grpSpPr bwMode="auto">
                          <a:xfrm>
                            <a:off x="7770" y="5529"/>
                            <a:ext cx="3480" cy="1155"/>
                            <a:chOff x="7575" y="11685"/>
                            <a:chExt cx="3480" cy="1155"/>
                          </a:xfrm>
                        </wpg:grpSpPr>
                        <wps:wsp>
                          <wps:cNvPr id="6" name="AutoShape 838"/>
                          <wps:cNvSpPr>
                            <a:spLocks/>
                          </wps:cNvSpPr>
                          <wps:spPr bwMode="auto">
                            <a:xfrm>
                              <a:off x="7575" y="11685"/>
                              <a:ext cx="180" cy="1155"/>
                            </a:xfrm>
                            <a:prstGeom prst="leftBrace">
                              <a:avLst>
                                <a:gd name="adj1" fmla="val 53472"/>
                                <a:gd name="adj2" fmla="val 50000"/>
                              </a:avLst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" name="Text Box 839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7857" y="11685"/>
                              <a:ext cx="3198" cy="115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0358C2" w:rsidRDefault="000358C2">
                                <w:r>
                                  <w:t>................................................</w:t>
                                </w:r>
                              </w:p>
                              <w:p w:rsidR="000358C2" w:rsidRDefault="000358C2"/>
                              <w:p w:rsidR="000358C2" w:rsidRDefault="000358C2">
                                <w:r>
                                  <w:t>...............................................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8" name="Rectangle 871"/>
                        <wps:cNvSpPr>
                          <a:spLocks noChangeArrowheads="1"/>
                        </wps:cNvSpPr>
                        <wps:spPr bwMode="auto">
                          <a:xfrm>
                            <a:off x="5745" y="5329"/>
                            <a:ext cx="5652" cy="16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873" o:spid="_x0000_s1093" style="position:absolute;margin-left:213.75pt;margin-top:3.2pt;width:282.6pt;height:81.75pt;z-index:251655168" coordorigin="5745,5329" coordsize="5652,163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">
                <v:group id="Group 840" o:spid="_x0000_s1094" style="position:absolute;left:7770;top:5529;width:3480;height:1155" coordorigin="7575,11685" coordsize="3480,115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PdmDKMQAAADaAAAA&#10;DwAAAAAAAAAAAAAAAACqAgAAZHJzL2Rvd25yZXYueG1sUEsFBgAAAAAEAAQA+gAAAJsDAAAAAA==&#10;">
                  <v:shape id="AutoShape 838" o:spid="_x0000_s1095" type="#_x0000_t87" style="position:absolute;left:7575;top:11685;width:180;height:115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4pvr8QA&#10;AADaAAAADwAAAGRycy9kb3ducmV2LnhtbESPzWrDMBCE74G+g9hCLyGR3UMITmRTCoY0h5b8nhdr&#10;YxtbK9dSbbdPXxUKOQ4z8w2zzSbTioF6V1tWEC8jEMSF1TWXCs6nfLEG4TyyxtYyKfgmB1n6MNti&#10;ou3IBxqOvhQBwi5BBZX3XSKlKyoy6Ja2Iw7ezfYGfZB9KXWPY4CbVj5H0UoarDksVNjRa0VFc/wy&#10;Cvwlfi+mH/uJ+ds12sXz/eGj2Sv19Di9bEB4mvw9/N/eaQUr+LsSboBMf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OKb6/EAAAA2gAAAA8AAAAAAAAAAAAAAAAAmAIAAGRycy9k&#10;b3ducmV2LnhtbFBLBQYAAAAABAAEAPUAAACJAwAAAAA=&#10;"/>
                  <v:shape id="Text Box 839" o:spid="_x0000_s1096" type="#_x0000_t202" style="position:absolute;left:7857;top:11685;width:3198;height:115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uQOsMMA&#10;AADaAAAADwAAAGRycy9kb3ducmV2LnhtbESPQWvCQBSE7wX/w/KE3nTXUtsas5GiCJ4sTVvB2yP7&#10;TILZtyG7mvTfdwWhx2FmvmHS1WAbcaXO1441zKYKBHHhTM2lhu+v7eQNhA/IBhvHpOGXPKyy0UOK&#10;iXE9f9I1D6WIEPYJaqhCaBMpfVGRRT91LXH0Tq6zGKLsSmk67CPcNvJJqRdpsea4UGFL64qKc36x&#10;Gn72p+PhWX2UGztvezcoyXYhtX4cD+9LEIGG8B++t3dGwyvcrsQbILM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uQOsMMAAADaAAAADwAAAAAAAAAAAAAAAACYAgAAZHJzL2Rv&#10;d25yZXYueG1sUEsFBgAAAAAEAAQA9QAAAIgDAAAAAA==&#10;" filled="f" stroked="f">
                    <v:textbox>
                      <w:txbxContent>
                        <w:p w:rsidR="000358C2" w:rsidRDefault="000358C2">
                          <w:r>
                            <w:t>................................................</w:t>
                          </w:r>
                        </w:p>
                        <w:p w:rsidR="000358C2" w:rsidRDefault="000358C2"/>
                        <w:p w:rsidR="000358C2" w:rsidRDefault="000358C2">
                          <w:r>
                            <w:t>...............................................</w:t>
                          </w:r>
                        </w:p>
                      </w:txbxContent>
                    </v:textbox>
                  </v:shape>
                </v:group>
                <v:rect id="Rectangle 871" o:spid="_x0000_s1097" style="position:absolute;left:5745;top:5329;width:5652;height:163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2Rp0r4A&#10;AADaAAAADwAAAGRycy9kb3ducmV2LnhtbERPTYvCMBC9L/gfwgje1lTBRapRqih4ElYF9TY0Y1Js&#10;JqWJtvvvN4eFPT7e93Ldu1q8qQ2VZwWTcQaCuPS6YqPgct5/zkGEiKyx9kwKfijAejX4WGKufcff&#10;9D5FI1IIhxwV2BibXMpQWnIYxr4hTtzDtw5jgq2RusUuhbtaTrPsSzqsODVYbGhrqXyeXk7Brrkf&#10;i5kJsrhGe3v6Tbe3R6PUaNgXCxCR+vgv/nMftIK0NV1JN0CufgE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LdkadK+AAAA2gAAAA8AAAAAAAAAAAAAAAAAmAIAAGRycy9kb3ducmV2&#10;LnhtbFBLBQYAAAAABAAEAPUAAACDAwAAAAA=&#10;" filled="f"/>
              </v:group>
            </w:pict>
          </mc:Fallback>
        </mc:AlternateContent>
      </w:r>
    </w:p>
    <w:p w:rsidR="000358C2" w:rsidRDefault="000358C2" w:rsidP="0043788F">
      <w:pPr>
        <w:rPr>
          <w:color w:val="000000"/>
          <w:shd w:val="clear" w:color="auto" w:fill="FFFFFF"/>
        </w:rPr>
      </w:pPr>
    </w:p>
    <w:p w:rsidR="000358C2" w:rsidRDefault="000358C2" w:rsidP="0043788F">
      <w:pPr>
        <w:rPr>
          <w:color w:val="000000"/>
          <w:shd w:val="clear" w:color="auto" w:fill="FFFFFF"/>
        </w:rPr>
      </w:pPr>
    </w:p>
    <w:p w:rsidR="000358C2" w:rsidRDefault="000358C2" w:rsidP="0043788F">
      <w:pPr>
        <w:rPr>
          <w:color w:val="000000"/>
          <w:shd w:val="clear" w:color="auto" w:fill="FFFFFF"/>
        </w:rPr>
      </w:pPr>
    </w:p>
    <w:p w:rsidR="00F119FD" w:rsidRDefault="00F119FD" w:rsidP="0043788F">
      <w:pPr>
        <w:rPr>
          <w:color w:val="000000"/>
          <w:shd w:val="clear" w:color="auto" w:fill="FFFFFF"/>
        </w:rPr>
      </w:pPr>
    </w:p>
    <w:p w:rsidR="00F119FD" w:rsidRDefault="00F119FD" w:rsidP="0043788F">
      <w:pPr>
        <w:rPr>
          <w:color w:val="000000"/>
          <w:shd w:val="clear" w:color="auto" w:fill="FFFFFF"/>
        </w:rPr>
      </w:pPr>
    </w:p>
    <w:p w:rsidR="00F119FD" w:rsidRDefault="00F119FD" w:rsidP="0043788F">
      <w:pPr>
        <w:rPr>
          <w:color w:val="000000"/>
          <w:shd w:val="clear" w:color="auto" w:fill="FFFFFF"/>
        </w:rPr>
      </w:pPr>
    </w:p>
    <w:p w:rsidR="00F119FD" w:rsidRDefault="00F119FD" w:rsidP="0043788F">
      <w:pPr>
        <w:rPr>
          <w:color w:val="000000"/>
          <w:shd w:val="clear" w:color="auto" w:fill="FFFFFF"/>
        </w:rPr>
      </w:pPr>
    </w:p>
    <w:p w:rsidR="00F119FD" w:rsidRDefault="00F119FD" w:rsidP="0043788F">
      <w:pPr>
        <w:rPr>
          <w:color w:val="000000"/>
          <w:shd w:val="clear" w:color="auto" w:fill="FFFFFF"/>
        </w:rPr>
      </w:pPr>
    </w:p>
    <w:p w:rsidR="00F119FD" w:rsidRDefault="00F119FD" w:rsidP="0043788F">
      <w:pPr>
        <w:rPr>
          <w:color w:val="000000"/>
          <w:shd w:val="clear" w:color="auto" w:fill="FFFFFF"/>
        </w:rPr>
      </w:pPr>
    </w:p>
    <w:p w:rsidR="0043788F" w:rsidRDefault="00F119FD" w:rsidP="00F119FD">
      <w:pPr>
        <w:numPr>
          <w:ilvl w:val="0"/>
          <w:numId w:val="37"/>
        </w:numPr>
        <w:rPr>
          <w:bCs/>
          <w:color w:val="000000"/>
          <w:shd w:val="clear" w:color="auto" w:fill="FFFFFF"/>
        </w:rPr>
      </w:pPr>
      <w:r>
        <w:rPr>
          <w:color w:val="000000"/>
          <w:shd w:val="clear" w:color="auto" w:fill="FFFFFF"/>
        </w:rPr>
        <w:t xml:space="preserve"> </w:t>
      </w:r>
      <w:r w:rsidR="0043788F" w:rsidRPr="0043788F">
        <w:rPr>
          <w:bCs/>
          <w:color w:val="000000"/>
          <w:shd w:val="clear" w:color="auto" w:fill="FFFFFF"/>
        </w:rPr>
        <w:t xml:space="preserve">La </w:t>
      </w:r>
      <w:r w:rsidR="00065056">
        <w:rPr>
          <w:bCs/>
          <w:color w:val="000000"/>
          <w:shd w:val="clear" w:color="auto" w:fill="FFFFFF"/>
        </w:rPr>
        <w:t>fréquence d’un son détermine ............................................. .</w:t>
      </w:r>
    </w:p>
    <w:p w:rsidR="00065056" w:rsidRDefault="00065056" w:rsidP="00065056">
      <w:pPr>
        <w:rPr>
          <w:bCs/>
          <w:color w:val="000000"/>
          <w:shd w:val="clear" w:color="auto" w:fill="FFFFFF"/>
        </w:rPr>
      </w:pPr>
    </w:p>
    <w:p w:rsidR="00804BBD" w:rsidRPr="00F119FD" w:rsidRDefault="00F119FD" w:rsidP="00F119FD">
      <w:pPr>
        <w:numPr>
          <w:ilvl w:val="0"/>
          <w:numId w:val="37"/>
        </w:numPr>
        <w:spacing w:line="360" w:lineRule="auto"/>
      </w:pPr>
      <w:r>
        <w:rPr>
          <w:color w:val="000000"/>
          <w:shd w:val="clear" w:color="auto" w:fill="FFFFFF"/>
        </w:rPr>
        <w:t xml:space="preserve"> On distingue  </w:t>
      </w:r>
      <w:r w:rsidRPr="00F119FD">
        <w:rPr>
          <w:color w:val="000000"/>
          <w:shd w:val="clear" w:color="auto" w:fill="FFFFFF"/>
        </w:rPr>
        <w:t xml:space="preserve">les sons </w:t>
      </w:r>
      <w:r>
        <w:rPr>
          <w:color w:val="000000"/>
          <w:shd w:val="clear" w:color="auto" w:fill="FFFFFF"/>
        </w:rPr>
        <w:t xml:space="preserve">..................... </w:t>
      </w:r>
      <w:r w:rsidRPr="00F119FD">
        <w:rPr>
          <w:color w:val="000000"/>
          <w:shd w:val="clear" w:color="auto" w:fill="FFFFFF"/>
        </w:rPr>
        <w:t xml:space="preserve">et les sons </w:t>
      </w:r>
      <w:r>
        <w:rPr>
          <w:color w:val="000000"/>
          <w:shd w:val="clear" w:color="auto" w:fill="FFFFFF"/>
        </w:rPr>
        <w:t>....................</w:t>
      </w:r>
      <w:r w:rsidRPr="00F119FD">
        <w:rPr>
          <w:color w:val="000000"/>
          <w:shd w:val="clear" w:color="auto" w:fill="FFFFFF"/>
        </w:rPr>
        <w:t xml:space="preserve"> </w:t>
      </w:r>
      <w:r>
        <w:rPr>
          <w:color w:val="000000"/>
          <w:shd w:val="clear" w:color="auto" w:fill="FFFFFF"/>
        </w:rPr>
        <w:t>qui définissent ...................................</w:t>
      </w:r>
    </w:p>
    <w:p w:rsidR="00F119FD" w:rsidRDefault="00D93364" w:rsidP="00F119FD">
      <w:pPr>
        <w:spacing w:line="360" w:lineRule="auto"/>
        <w:rPr>
          <w:color w:val="000000"/>
          <w:shd w:val="clear" w:color="auto" w:fill="FFFFFF"/>
        </w:rPr>
      </w:pPr>
      <w:r>
        <w:rPr>
          <w:noProof/>
          <w:lang w:eastAsia="fr-FR"/>
        </w:rPr>
        <mc:AlternateContent>
          <mc:Choice Requires="wpg">
            <w:drawing>
              <wp:anchor distT="0" distB="0" distL="114300" distR="114300" simplePos="0" relativeHeight="251656192" behindDoc="0" locked="0" layoutInCell="1" allowOverlap="1">
                <wp:simplePos x="0" y="0"/>
                <wp:positionH relativeFrom="column">
                  <wp:posOffset>483870</wp:posOffset>
                </wp:positionH>
                <wp:positionV relativeFrom="paragraph">
                  <wp:posOffset>216535</wp:posOffset>
                </wp:positionV>
                <wp:extent cx="5553075" cy="1725930"/>
                <wp:effectExtent l="17145" t="16510" r="20955" b="19685"/>
                <wp:wrapNone/>
                <wp:docPr id="1" name="Group 8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553075" cy="1725930"/>
                          <a:chOff x="1983" y="8788"/>
                          <a:chExt cx="8142" cy="2350"/>
                        </a:xfrm>
                      </wpg:grpSpPr>
                      <pic:pic xmlns:pic="http://schemas.openxmlformats.org/drawingml/2006/picture">
                        <pic:nvPicPr>
                          <pic:cNvPr id="2" name="Picture 8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83" y="8788"/>
                            <a:ext cx="8142" cy="235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3" name="Rectangle 875"/>
                        <wps:cNvSpPr>
                          <a:spLocks noChangeArrowheads="1"/>
                        </wps:cNvSpPr>
                        <wps:spPr bwMode="auto">
                          <a:xfrm>
                            <a:off x="1983" y="8788"/>
                            <a:ext cx="8142" cy="2350"/>
                          </a:xfrm>
                          <a:prstGeom prst="rect">
                            <a:avLst/>
                          </a:prstGeom>
                          <a:noFill/>
                          <a:ln w="25400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876" o:spid="_x0000_s1026" style="position:absolute;margin-left:38.1pt;margin-top:17.05pt;width:437.25pt;height:135.9pt;z-index:251656192" coordorigin="1983,8788" coordsize="8142,235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">
                <v:shape id="Picture 874" o:spid="_x0000_s1027" type="#_x0000_t75" style="position:absolute;left:1983;top:8788;width:8142;height:235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eKdsbFAAAA2gAAAA8AAABkcnMvZG93bnJldi54bWxEj0FrwkAUhO8F/8PyBG91Y1pEoquUgNCq&#10;CKa99PbMvibB7Ns0uyZpf31XEHocZr4ZZrUZTC06al1lWcFsGoEgzq2uuFDw8b59XIBwHlljbZkU&#10;/JCDzXr0sMJE255P1GW+EKGEXYIKSu+bREqXl2TQTW1DHLwv2xr0QbaF1C32odzUMo6iuTRYcVgo&#10;saG0pPySXY2C+Dl7+4zy36fLdzos3OF4rnaHvVKT8fCyBOFp8P/hO/2qAwe3K+EGyPU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XinbGxQAAANoAAAAPAAAAAAAAAAAAAAAA&#10;AJ8CAABkcnMvZG93bnJldi54bWxQSwUGAAAAAAQABAD3AAAAkQMAAAAA&#10;">
                  <v:imagedata r:id="rId56" o:title=""/>
                </v:shape>
                <v:rect id="Rectangle 875" o:spid="_x0000_s1028" style="position:absolute;left:1983;top:8788;width:8142;height:235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FQguMMA&#10;AADaAAAADwAAAGRycy9kb3ducmV2LnhtbESPzWrDMBCE74W+g9hAb7WcFELjRgl2INBTaBw/wGJt&#10;bRNr5VryT/P0VSDQ4zAz3zDb/WxaMVLvGssKllEMgri0uuFKQXE5vr6DcB5ZY2uZFPySg/3u+WmL&#10;ibYTn2nMfSUChF2CCmrvu0RKV9Zk0EW2Iw7et+0N+iD7SuoepwA3rVzF8VoabDgs1NjRoabymg9G&#10;wdXP4ymt8ttxU2Sb8itLp+EnVeplMacfIDzN/j/8aH9qBW9wvxJugNz9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FQguMMAAADaAAAADwAAAAAAAAAAAAAAAACYAgAAZHJzL2Rv&#10;d25yZXYueG1sUEsFBgAAAAAEAAQA9QAAAIgDAAAAAA==&#10;" filled="f" strokeweight="2pt"/>
              </v:group>
            </w:pict>
          </mc:Fallback>
        </mc:AlternateContent>
      </w:r>
    </w:p>
    <w:p w:rsidR="00F119FD" w:rsidRDefault="00F119FD" w:rsidP="00F119FD">
      <w:pPr>
        <w:spacing w:line="360" w:lineRule="auto"/>
        <w:rPr>
          <w:color w:val="000000"/>
          <w:shd w:val="clear" w:color="auto" w:fill="FFFFFF"/>
        </w:rPr>
      </w:pPr>
    </w:p>
    <w:p w:rsidR="00F119FD" w:rsidRPr="00F119FD" w:rsidRDefault="00F119FD" w:rsidP="00F119FD">
      <w:pPr>
        <w:spacing w:line="360" w:lineRule="auto"/>
      </w:pPr>
    </w:p>
    <w:sectPr w:rsidR="00F119FD" w:rsidRPr="00F119FD" w:rsidSect="00A91D47">
      <w:pgSz w:w="11906" w:h="16838"/>
      <w:pgMar w:top="1134" w:right="709" w:bottom="284" w:left="992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AC7C0C" w:rsidRDefault="00AC7C0C" w:rsidP="00EE096C">
      <w:r>
        <w:separator/>
      </w:r>
    </w:p>
  </w:endnote>
  <w:endnote w:type="continuationSeparator" w:id="0">
    <w:p w:rsidR="00AC7C0C" w:rsidRDefault="00AC7C0C" w:rsidP="00EE096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Verdana">
    <w:panose1 w:val="020B0604030504040204"/>
    <w:charset w:val="00"/>
    <w:family w:val="swiss"/>
    <w:pitch w:val="variable"/>
    <w:sig w:usb0="A10006FF" w:usb1="4000205B" w:usb2="0000001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A0237" w:rsidRDefault="00DC2CCA">
    <w:pPr>
      <w:pStyle w:val="Pieddepage"/>
      <w:jc w:val="right"/>
    </w:pPr>
    <w:r>
      <w:t>P</w:t>
    </w:r>
    <w:r w:rsidR="00BA0237">
      <w:t xml:space="preserve">age </w:t>
    </w:r>
    <w:r w:rsidR="00BA0237">
      <w:rPr>
        <w:b/>
      </w:rPr>
      <w:fldChar w:fldCharType="begin"/>
    </w:r>
    <w:r w:rsidR="00BA0237">
      <w:rPr>
        <w:b/>
      </w:rPr>
      <w:instrText>PAGE</w:instrText>
    </w:r>
    <w:r w:rsidR="00BA0237">
      <w:rPr>
        <w:b/>
      </w:rPr>
      <w:fldChar w:fldCharType="separate"/>
    </w:r>
    <w:r w:rsidR="00B77987">
      <w:rPr>
        <w:b/>
        <w:noProof/>
      </w:rPr>
      <w:t>1</w:t>
    </w:r>
    <w:r w:rsidR="00BA0237">
      <w:rPr>
        <w:b/>
      </w:rPr>
      <w:fldChar w:fldCharType="end"/>
    </w:r>
    <w:r w:rsidR="00BA0237">
      <w:t xml:space="preserve"> sur </w:t>
    </w:r>
    <w:r w:rsidR="00BA2682">
      <w:rPr>
        <w:b/>
      </w:rPr>
      <w:t>6</w:t>
    </w:r>
  </w:p>
  <w:p w:rsidR="00BA0237" w:rsidRDefault="00BA0237">
    <w:pPr>
      <w:pStyle w:val="Pieddepage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AC7C0C" w:rsidRDefault="00AC7C0C" w:rsidP="00EE096C">
      <w:r>
        <w:separator/>
      </w:r>
    </w:p>
  </w:footnote>
  <w:footnote w:type="continuationSeparator" w:id="0">
    <w:p w:rsidR="00AC7C0C" w:rsidRDefault="00AC7C0C" w:rsidP="00EE096C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A0237" w:rsidRPr="00EF4336" w:rsidRDefault="00D93364" w:rsidP="005341A4">
    <w:pPr>
      <w:pStyle w:val="En-tte"/>
      <w:rPr>
        <w:rFonts w:ascii="Verdana" w:hAnsi="Verdana" w:cs="Arial"/>
        <w:sz w:val="16"/>
        <w:szCs w:val="16"/>
      </w:rPr>
    </w:pPr>
    <w:r>
      <w:rPr>
        <w:rFonts w:ascii="Verdana" w:hAnsi="Verdana" w:cs="Arial"/>
        <w:noProof/>
        <w:sz w:val="16"/>
        <w:szCs w:val="16"/>
        <w:lang w:eastAsia="fr-FR"/>
      </w:rPr>
      <w:drawing>
        <wp:anchor distT="0" distB="0" distL="114300" distR="114300" simplePos="0" relativeHeight="251657728" behindDoc="1" locked="0" layoutInCell="1" allowOverlap="1">
          <wp:simplePos x="0" y="0"/>
          <wp:positionH relativeFrom="column">
            <wp:posOffset>4749800</wp:posOffset>
          </wp:positionH>
          <wp:positionV relativeFrom="paragraph">
            <wp:posOffset>-297180</wp:posOffset>
          </wp:positionV>
          <wp:extent cx="2017395" cy="726440"/>
          <wp:effectExtent l="0" t="0" r="1905" b="0"/>
          <wp:wrapNone/>
          <wp:docPr id="13" name="Image 1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3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2017395" cy="726440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972A33">
      <w:rPr>
        <w:rFonts w:ascii="Verdana" w:hAnsi="Verdana" w:cs="Arial"/>
        <w:sz w:val="16"/>
        <w:szCs w:val="16"/>
      </w:rPr>
      <w:t>2</w:t>
    </w:r>
    <w:r w:rsidR="00972A33" w:rsidRPr="00972A33">
      <w:rPr>
        <w:rFonts w:ascii="Verdana" w:hAnsi="Verdana" w:cs="Arial"/>
        <w:sz w:val="16"/>
        <w:szCs w:val="16"/>
        <w:vertAlign w:val="superscript"/>
      </w:rPr>
      <w:t>nde</w:t>
    </w:r>
    <w:r w:rsidR="00972A33">
      <w:rPr>
        <w:rFonts w:ascii="Verdana" w:hAnsi="Verdana" w:cs="Arial"/>
        <w:sz w:val="16"/>
        <w:szCs w:val="16"/>
      </w:rPr>
      <w:t xml:space="preserve"> bac pro</w:t>
    </w:r>
    <w:r w:rsidR="00BA0237">
      <w:rPr>
        <w:rFonts w:ascii="Verdana" w:hAnsi="Verdana" w:cs="Arial"/>
        <w:sz w:val="16"/>
        <w:szCs w:val="16"/>
      </w:rPr>
      <w:tab/>
    </w:r>
    <w:r w:rsidR="00BA0237">
      <w:rPr>
        <w:rFonts w:ascii="Verdana" w:hAnsi="Verdana" w:cs="Arial"/>
        <w:sz w:val="16"/>
        <w:szCs w:val="16"/>
      </w:rPr>
      <w:tab/>
    </w:r>
  </w:p>
  <w:p w:rsidR="00972A33" w:rsidRDefault="00972A33" w:rsidP="005341A4">
    <w:pPr>
      <w:pStyle w:val="En-tte"/>
      <w:rPr>
        <w:rFonts w:ascii="Verdana" w:hAnsi="Verdana"/>
        <w:sz w:val="16"/>
        <w:szCs w:val="16"/>
      </w:rPr>
    </w:pPr>
    <w:r>
      <w:rPr>
        <w:rFonts w:ascii="Verdana" w:hAnsi="Verdana"/>
        <w:sz w:val="16"/>
        <w:szCs w:val="16"/>
      </w:rPr>
      <w:t>Sciences HS3: faut-il se protéger des sons</w:t>
    </w:r>
    <w:r w:rsidR="00BA0237">
      <w:rPr>
        <w:rFonts w:ascii="Verdana" w:hAnsi="Verdana"/>
        <w:sz w:val="16"/>
        <w:szCs w:val="16"/>
      </w:rPr>
      <w:t> ?</w:t>
    </w:r>
  </w:p>
  <w:p w:rsidR="00BA0237" w:rsidRDefault="00972A33" w:rsidP="005341A4">
    <w:pPr>
      <w:pStyle w:val="En-tte"/>
      <w:rPr>
        <w:rFonts w:ascii="Verdana" w:hAnsi="Verdana"/>
        <w:sz w:val="16"/>
        <w:szCs w:val="16"/>
      </w:rPr>
    </w:pPr>
    <w:r>
      <w:rPr>
        <w:rFonts w:ascii="Verdana" w:hAnsi="Verdana"/>
        <w:sz w:val="16"/>
        <w:szCs w:val="16"/>
      </w:rPr>
      <w:t xml:space="preserve">              HS3.1. : tous les sons sont-ils audibles ?</w:t>
    </w:r>
    <w:r w:rsidR="00BA0237">
      <w:rPr>
        <w:rFonts w:ascii="Verdana" w:hAnsi="Verdana"/>
        <w:sz w:val="16"/>
        <w:szCs w:val="16"/>
      </w:rPr>
      <w:t xml:space="preserve">                                     </w:t>
    </w:r>
    <w:r>
      <w:rPr>
        <w:rFonts w:ascii="Verdana" w:hAnsi="Verdana"/>
        <w:sz w:val="16"/>
        <w:szCs w:val="16"/>
      </w:rPr>
      <w:t xml:space="preserve">                </w:t>
    </w:r>
  </w:p>
  <w:p w:rsidR="00BA0237" w:rsidRDefault="00BA0237">
    <w:pPr>
      <w:pStyle w:val="En-tte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002"/>
    <w:multiLevelType w:val="multilevel"/>
    <w:tmpl w:val="48763D2E"/>
    <w:name w:val="WW8Num11"/>
    <w:lvl w:ilvl="0">
      <w:start w:val="1"/>
      <w:numFmt w:val="decimal"/>
      <w:lvlText w:val="%1."/>
      <w:lvlJc w:val="left"/>
      <w:pPr>
        <w:tabs>
          <w:tab w:val="num" w:pos="710"/>
        </w:tabs>
        <w:ind w:left="994" w:hanging="284"/>
      </w:pPr>
      <w:rPr>
        <w:b/>
      </w:rPr>
    </w:lvl>
    <w:lvl w:ilvl="1">
      <w:start w:val="1"/>
      <w:numFmt w:val="decimal"/>
      <w:isLgl/>
      <w:lvlText w:val="%1.%2."/>
      <w:lvlJc w:val="left"/>
      <w:pPr>
        <w:ind w:left="1115" w:hanging="405"/>
      </w:pPr>
      <w:rPr>
        <w:rFonts w:hint="default"/>
        <w:b/>
      </w:rPr>
    </w:lvl>
    <w:lvl w:ilvl="2">
      <w:start w:val="1"/>
      <w:numFmt w:val="decimal"/>
      <w:isLgl/>
      <w:lvlText w:val="%1.%2.%3."/>
      <w:lvlJc w:val="left"/>
      <w:pPr>
        <w:ind w:left="143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3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9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5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5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10" w:hanging="1800"/>
      </w:pPr>
      <w:rPr>
        <w:rFonts w:hint="default"/>
      </w:rPr>
    </w:lvl>
  </w:abstractNum>
  <w:abstractNum w:abstractNumId="1">
    <w:nsid w:val="022F0681"/>
    <w:multiLevelType w:val="hybridMultilevel"/>
    <w:tmpl w:val="673CF3D8"/>
    <w:lvl w:ilvl="0" w:tplc="DC80990E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  <w:caps w:val="0"/>
        <w:strike w:val="0"/>
        <w:dstrike w:val="0"/>
        <w:vanish w:val="0"/>
        <w:color w:val="000000"/>
        <w:sz w:val="24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04C64D99"/>
    <w:multiLevelType w:val="hybridMultilevel"/>
    <w:tmpl w:val="41E2FFD4"/>
    <w:lvl w:ilvl="0" w:tplc="FFFFFFFF">
      <w:start w:val="3"/>
      <w:numFmt w:val="bullet"/>
      <w:lvlText w:val="-"/>
      <w:lvlJc w:val="left"/>
      <w:pPr>
        <w:ind w:left="1260" w:hanging="360"/>
      </w:pPr>
      <w:rPr>
        <w:rFonts w:ascii="Times New Roman" w:eastAsia="Times New Roman" w:hAnsi="Times New Roman" w:cs="Times New Roman" w:hint="default"/>
      </w:rPr>
    </w:lvl>
    <w:lvl w:ilvl="1" w:tplc="040C0003" w:tentative="1">
      <w:start w:val="1"/>
      <w:numFmt w:val="bullet"/>
      <w:lvlText w:val="o"/>
      <w:lvlJc w:val="left"/>
      <w:pPr>
        <w:ind w:left="198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70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42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14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86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58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30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020" w:hanging="360"/>
      </w:pPr>
      <w:rPr>
        <w:rFonts w:ascii="Wingdings" w:hAnsi="Wingdings" w:hint="default"/>
      </w:rPr>
    </w:lvl>
  </w:abstractNum>
  <w:abstractNum w:abstractNumId="3">
    <w:nsid w:val="077A7F02"/>
    <w:multiLevelType w:val="hybridMultilevel"/>
    <w:tmpl w:val="836C5C66"/>
    <w:lvl w:ilvl="0" w:tplc="DC80990E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  <w:caps w:val="0"/>
        <w:strike w:val="0"/>
        <w:dstrike w:val="0"/>
        <w:vanish w:val="0"/>
        <w:color w:val="000000"/>
        <w:sz w:val="24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08F962F0"/>
    <w:multiLevelType w:val="hybridMultilevel"/>
    <w:tmpl w:val="4716922E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0C177CB0"/>
    <w:multiLevelType w:val="hybridMultilevel"/>
    <w:tmpl w:val="6F268106"/>
    <w:lvl w:ilvl="0" w:tplc="040C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0DC0244A"/>
    <w:multiLevelType w:val="multilevel"/>
    <w:tmpl w:val="A2DECB8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7">
    <w:nsid w:val="13333766"/>
    <w:multiLevelType w:val="hybridMultilevel"/>
    <w:tmpl w:val="2A149346"/>
    <w:lvl w:ilvl="0" w:tplc="040C000B">
      <w:start w:val="1"/>
      <w:numFmt w:val="bullet"/>
      <w:lvlText w:val=""/>
      <w:lvlJc w:val="left"/>
      <w:pPr>
        <w:ind w:left="114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86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58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30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02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74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46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18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900" w:hanging="360"/>
      </w:pPr>
      <w:rPr>
        <w:rFonts w:ascii="Wingdings" w:hAnsi="Wingdings" w:hint="default"/>
      </w:rPr>
    </w:lvl>
  </w:abstractNum>
  <w:abstractNum w:abstractNumId="8">
    <w:nsid w:val="18B1015A"/>
    <w:multiLevelType w:val="hybridMultilevel"/>
    <w:tmpl w:val="CAA4AEB4"/>
    <w:lvl w:ilvl="0" w:tplc="040C000D">
      <w:start w:val="1"/>
      <w:numFmt w:val="bullet"/>
      <w:lvlText w:val=""/>
      <w:lvlJc w:val="left"/>
      <w:pPr>
        <w:ind w:left="144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9">
    <w:nsid w:val="1B583342"/>
    <w:multiLevelType w:val="hybridMultilevel"/>
    <w:tmpl w:val="58F639A8"/>
    <w:lvl w:ilvl="0" w:tplc="DC80990E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  <w:caps w:val="0"/>
        <w:strike w:val="0"/>
        <w:dstrike w:val="0"/>
        <w:vanish w:val="0"/>
        <w:color w:val="000000"/>
        <w:sz w:val="24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1D951AF2"/>
    <w:multiLevelType w:val="hybridMultilevel"/>
    <w:tmpl w:val="C0ECC1B6"/>
    <w:lvl w:ilvl="0" w:tplc="040C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1F0F391C"/>
    <w:multiLevelType w:val="hybridMultilevel"/>
    <w:tmpl w:val="562C2DCC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213C30EA"/>
    <w:multiLevelType w:val="hybridMultilevel"/>
    <w:tmpl w:val="BECAE4B8"/>
    <w:lvl w:ilvl="0" w:tplc="040C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230703BA"/>
    <w:multiLevelType w:val="hybridMultilevel"/>
    <w:tmpl w:val="6CE27CB2"/>
    <w:lvl w:ilvl="0" w:tplc="DC80990E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  <w:caps w:val="0"/>
        <w:strike w:val="0"/>
        <w:dstrike w:val="0"/>
        <w:vanish w:val="0"/>
        <w:color w:val="000000"/>
        <w:sz w:val="24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27A94648"/>
    <w:multiLevelType w:val="hybridMultilevel"/>
    <w:tmpl w:val="06ECF3E0"/>
    <w:lvl w:ilvl="0" w:tplc="DC80990E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  <w:caps w:val="0"/>
        <w:strike w:val="0"/>
        <w:dstrike w:val="0"/>
        <w:vanish w:val="0"/>
        <w:color w:val="000000"/>
        <w:sz w:val="24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>
    <w:nsid w:val="2B3F3C70"/>
    <w:multiLevelType w:val="hybridMultilevel"/>
    <w:tmpl w:val="A7B0BFF2"/>
    <w:lvl w:ilvl="0" w:tplc="DC80990E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  <w:caps w:val="0"/>
        <w:strike w:val="0"/>
        <w:dstrike w:val="0"/>
        <w:vanish w:val="0"/>
        <w:color w:val="000000"/>
        <w:sz w:val="24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>
    <w:nsid w:val="2D013E57"/>
    <w:multiLevelType w:val="hybridMultilevel"/>
    <w:tmpl w:val="99CA81A4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>
    <w:nsid w:val="2D2809A5"/>
    <w:multiLevelType w:val="hybridMultilevel"/>
    <w:tmpl w:val="857A25FA"/>
    <w:lvl w:ilvl="0" w:tplc="DC80990E">
      <w:start w:val="1"/>
      <w:numFmt w:val="bullet"/>
      <w:lvlText w:val=""/>
      <w:lvlJc w:val="left"/>
      <w:pPr>
        <w:ind w:left="360" w:hanging="360"/>
      </w:pPr>
      <w:rPr>
        <w:rFonts w:ascii="Wingdings" w:hAnsi="Wingdings" w:hint="default"/>
        <w:caps w:val="0"/>
        <w:strike w:val="0"/>
        <w:dstrike w:val="0"/>
        <w:vanish w:val="0"/>
        <w:color w:val="000000"/>
        <w:sz w:val="24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1" w:tplc="040C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8">
    <w:nsid w:val="30EB71F4"/>
    <w:multiLevelType w:val="hybridMultilevel"/>
    <w:tmpl w:val="4EF806AE"/>
    <w:lvl w:ilvl="0" w:tplc="7570C63A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>
    <w:nsid w:val="3819687F"/>
    <w:multiLevelType w:val="hybridMultilevel"/>
    <w:tmpl w:val="02DAE08A"/>
    <w:lvl w:ilvl="0" w:tplc="040C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>
    <w:nsid w:val="3DEE011D"/>
    <w:multiLevelType w:val="multilevel"/>
    <w:tmpl w:val="FE40617A"/>
    <w:lvl w:ilvl="0">
      <w:start w:val="2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3"/>
      <w:numFmt w:val="decimal"/>
      <w:lvlText w:val="%1.%2."/>
      <w:lvlJc w:val="left"/>
      <w:pPr>
        <w:ind w:left="360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3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35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0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105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87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275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040" w:hanging="1800"/>
      </w:pPr>
      <w:rPr>
        <w:rFonts w:hint="default"/>
      </w:rPr>
    </w:lvl>
  </w:abstractNum>
  <w:abstractNum w:abstractNumId="21">
    <w:nsid w:val="3F696F94"/>
    <w:multiLevelType w:val="hybridMultilevel"/>
    <w:tmpl w:val="956CC3EC"/>
    <w:lvl w:ilvl="0" w:tplc="DC80990E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  <w:caps w:val="0"/>
        <w:strike w:val="0"/>
        <w:dstrike w:val="0"/>
        <w:vanish w:val="0"/>
        <w:color w:val="000000"/>
        <w:sz w:val="24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>
    <w:nsid w:val="41D25973"/>
    <w:multiLevelType w:val="multilevel"/>
    <w:tmpl w:val="6A3C219C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>
      <w:start w:val="1"/>
      <w:numFmt w:val="decimal"/>
      <w:isLgl/>
      <w:lvlText w:val="%1.%2."/>
      <w:lvlJc w:val="left"/>
      <w:pPr>
        <w:ind w:left="720" w:hanging="360"/>
      </w:pPr>
      <w:rPr>
        <w:rFonts w:hint="default"/>
        <w:b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hint="default"/>
      </w:rPr>
    </w:lvl>
  </w:abstractNum>
  <w:abstractNum w:abstractNumId="23">
    <w:nsid w:val="4B983F11"/>
    <w:multiLevelType w:val="multilevel"/>
    <w:tmpl w:val="D3201F72"/>
    <w:lvl w:ilvl="0">
      <w:start w:val="2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3"/>
      <w:numFmt w:val="decimal"/>
      <w:lvlText w:val="%1.%2"/>
      <w:lvlJc w:val="left"/>
      <w:pPr>
        <w:ind w:left="360" w:hanging="360"/>
      </w:pPr>
      <w:rPr>
        <w:rFonts w:hint="default"/>
        <w:b/>
      </w:rPr>
    </w:lvl>
    <w:lvl w:ilvl="2">
      <w:start w:val="1"/>
      <w:numFmt w:val="decimal"/>
      <w:lvlText w:val="%1.%2.%3"/>
      <w:lvlJc w:val="left"/>
      <w:pPr>
        <w:ind w:left="153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935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270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3105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387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4275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5040" w:hanging="1800"/>
      </w:pPr>
      <w:rPr>
        <w:rFonts w:hint="default"/>
      </w:rPr>
    </w:lvl>
  </w:abstractNum>
  <w:abstractNum w:abstractNumId="24">
    <w:nsid w:val="4F512AF8"/>
    <w:multiLevelType w:val="hybridMultilevel"/>
    <w:tmpl w:val="A8FAF510"/>
    <w:lvl w:ilvl="0" w:tplc="DC80990E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  <w:caps w:val="0"/>
        <w:strike w:val="0"/>
        <w:dstrike w:val="0"/>
        <w:vanish w:val="0"/>
        <w:color w:val="000000"/>
        <w:sz w:val="24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>
    <w:nsid w:val="503C5BCF"/>
    <w:multiLevelType w:val="hybridMultilevel"/>
    <w:tmpl w:val="2E245F2A"/>
    <w:lvl w:ilvl="0" w:tplc="DC80990E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  <w:caps w:val="0"/>
        <w:strike w:val="0"/>
        <w:dstrike w:val="0"/>
        <w:vanish w:val="0"/>
        <w:color w:val="000000"/>
        <w:sz w:val="24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>
    <w:nsid w:val="573A0345"/>
    <w:multiLevelType w:val="hybridMultilevel"/>
    <w:tmpl w:val="5E02FFF8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>
    <w:nsid w:val="59C46DB2"/>
    <w:multiLevelType w:val="hybridMultilevel"/>
    <w:tmpl w:val="1CECC948"/>
    <w:lvl w:ilvl="0" w:tplc="DC80990E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  <w:caps w:val="0"/>
        <w:strike w:val="0"/>
        <w:dstrike w:val="0"/>
        <w:vanish w:val="0"/>
        <w:color w:val="000000"/>
        <w:sz w:val="24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>
    <w:nsid w:val="5E651081"/>
    <w:multiLevelType w:val="multilevel"/>
    <w:tmpl w:val="A45E55BE"/>
    <w:lvl w:ilvl="0">
      <w:start w:val="2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3"/>
      <w:numFmt w:val="decimal"/>
      <w:lvlText w:val="%1.%2."/>
      <w:lvlJc w:val="left"/>
      <w:pPr>
        <w:ind w:left="765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3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35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0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105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87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275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040" w:hanging="1800"/>
      </w:pPr>
      <w:rPr>
        <w:rFonts w:hint="default"/>
      </w:rPr>
    </w:lvl>
  </w:abstractNum>
  <w:abstractNum w:abstractNumId="29">
    <w:nsid w:val="6554250D"/>
    <w:multiLevelType w:val="hybridMultilevel"/>
    <w:tmpl w:val="E84A0C0E"/>
    <w:lvl w:ilvl="0" w:tplc="040C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>
    <w:nsid w:val="67FA1F77"/>
    <w:multiLevelType w:val="hybridMultilevel"/>
    <w:tmpl w:val="A1DC1D48"/>
    <w:lvl w:ilvl="0" w:tplc="040C0001">
      <w:start w:val="1"/>
      <w:numFmt w:val="bullet"/>
      <w:lvlText w:val=""/>
      <w:lvlJc w:val="left"/>
      <w:pPr>
        <w:ind w:left="765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85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205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925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45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65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85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805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525" w:hanging="360"/>
      </w:pPr>
      <w:rPr>
        <w:rFonts w:ascii="Wingdings" w:hAnsi="Wingdings" w:hint="default"/>
      </w:rPr>
    </w:lvl>
  </w:abstractNum>
  <w:abstractNum w:abstractNumId="31">
    <w:nsid w:val="6B114827"/>
    <w:multiLevelType w:val="hybridMultilevel"/>
    <w:tmpl w:val="48B483B0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>
    <w:nsid w:val="6E4474BB"/>
    <w:multiLevelType w:val="hybridMultilevel"/>
    <w:tmpl w:val="D6D8AFAA"/>
    <w:lvl w:ilvl="0" w:tplc="040C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>
    <w:nsid w:val="70471160"/>
    <w:multiLevelType w:val="multilevel"/>
    <w:tmpl w:val="0E120A9E"/>
    <w:lvl w:ilvl="0">
      <w:start w:val="3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3"/>
      <w:numFmt w:val="decimal"/>
      <w:lvlText w:val="%1.%2."/>
      <w:lvlJc w:val="left"/>
      <w:pPr>
        <w:ind w:left="720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80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52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8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60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96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680" w:hanging="1800"/>
      </w:pPr>
      <w:rPr>
        <w:rFonts w:hint="default"/>
      </w:rPr>
    </w:lvl>
  </w:abstractNum>
  <w:abstractNum w:abstractNumId="34">
    <w:nsid w:val="739C7D66"/>
    <w:multiLevelType w:val="hybridMultilevel"/>
    <w:tmpl w:val="E5685C76"/>
    <w:lvl w:ilvl="0" w:tplc="DC80990E">
      <w:start w:val="1"/>
      <w:numFmt w:val="bullet"/>
      <w:lvlText w:val=""/>
      <w:lvlJc w:val="left"/>
      <w:pPr>
        <w:ind w:left="360" w:hanging="360"/>
      </w:pPr>
      <w:rPr>
        <w:rFonts w:ascii="Wingdings" w:hAnsi="Wingdings" w:hint="default"/>
        <w:caps w:val="0"/>
        <w:strike w:val="0"/>
        <w:dstrike w:val="0"/>
        <w:vanish w:val="0"/>
        <w:color w:val="000000"/>
        <w:sz w:val="24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1" w:tplc="040C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5">
    <w:nsid w:val="74C614E2"/>
    <w:multiLevelType w:val="hybridMultilevel"/>
    <w:tmpl w:val="E7648AC0"/>
    <w:lvl w:ilvl="0" w:tplc="DC80990E">
      <w:start w:val="1"/>
      <w:numFmt w:val="bullet"/>
      <w:lvlText w:val=""/>
      <w:lvlJc w:val="left"/>
      <w:pPr>
        <w:ind w:left="765" w:hanging="360"/>
      </w:pPr>
      <w:rPr>
        <w:rFonts w:ascii="Wingdings" w:hAnsi="Wingdings" w:hint="default"/>
        <w:caps w:val="0"/>
        <w:strike w:val="0"/>
        <w:dstrike w:val="0"/>
        <w:vanish w:val="0"/>
        <w:color w:val="000000"/>
        <w:sz w:val="24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1" w:tplc="040C0003" w:tentative="1">
      <w:start w:val="1"/>
      <w:numFmt w:val="bullet"/>
      <w:lvlText w:val="o"/>
      <w:lvlJc w:val="left"/>
      <w:pPr>
        <w:ind w:left="1485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205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925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45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65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85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805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525" w:hanging="360"/>
      </w:pPr>
      <w:rPr>
        <w:rFonts w:ascii="Wingdings" w:hAnsi="Wingdings" w:hint="default"/>
      </w:rPr>
    </w:lvl>
  </w:abstractNum>
  <w:abstractNum w:abstractNumId="36">
    <w:nsid w:val="76E753FB"/>
    <w:multiLevelType w:val="hybridMultilevel"/>
    <w:tmpl w:val="20D86A9E"/>
    <w:lvl w:ilvl="0" w:tplc="040C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6"/>
  </w:num>
  <w:num w:numId="3">
    <w:abstractNumId w:val="22"/>
  </w:num>
  <w:num w:numId="4">
    <w:abstractNumId w:val="23"/>
  </w:num>
  <w:num w:numId="5">
    <w:abstractNumId w:val="30"/>
  </w:num>
  <w:num w:numId="6">
    <w:abstractNumId w:val="20"/>
  </w:num>
  <w:num w:numId="7">
    <w:abstractNumId w:val="28"/>
  </w:num>
  <w:num w:numId="8">
    <w:abstractNumId w:val="7"/>
  </w:num>
  <w:num w:numId="9">
    <w:abstractNumId w:val="19"/>
  </w:num>
  <w:num w:numId="10">
    <w:abstractNumId w:val="29"/>
  </w:num>
  <w:num w:numId="11">
    <w:abstractNumId w:val="2"/>
  </w:num>
  <w:num w:numId="12">
    <w:abstractNumId w:val="33"/>
  </w:num>
  <w:num w:numId="13">
    <w:abstractNumId w:val="16"/>
  </w:num>
  <w:num w:numId="14">
    <w:abstractNumId w:val="14"/>
  </w:num>
  <w:num w:numId="15">
    <w:abstractNumId w:val="25"/>
  </w:num>
  <w:num w:numId="16">
    <w:abstractNumId w:val="1"/>
  </w:num>
  <w:num w:numId="17">
    <w:abstractNumId w:val="34"/>
  </w:num>
  <w:num w:numId="18">
    <w:abstractNumId w:val="3"/>
  </w:num>
  <w:num w:numId="19">
    <w:abstractNumId w:val="13"/>
  </w:num>
  <w:num w:numId="20">
    <w:abstractNumId w:val="15"/>
  </w:num>
  <w:num w:numId="21">
    <w:abstractNumId w:val="17"/>
  </w:num>
  <w:num w:numId="22">
    <w:abstractNumId w:val="27"/>
  </w:num>
  <w:num w:numId="23">
    <w:abstractNumId w:val="9"/>
  </w:num>
  <w:num w:numId="24">
    <w:abstractNumId w:val="26"/>
  </w:num>
  <w:num w:numId="25">
    <w:abstractNumId w:val="21"/>
  </w:num>
  <w:num w:numId="26">
    <w:abstractNumId w:val="12"/>
  </w:num>
  <w:num w:numId="27">
    <w:abstractNumId w:val="36"/>
  </w:num>
  <w:num w:numId="28">
    <w:abstractNumId w:val="10"/>
  </w:num>
  <w:num w:numId="29">
    <w:abstractNumId w:val="32"/>
  </w:num>
  <w:num w:numId="30">
    <w:abstractNumId w:val="5"/>
  </w:num>
  <w:num w:numId="31">
    <w:abstractNumId w:val="8"/>
  </w:num>
  <w:num w:numId="32">
    <w:abstractNumId w:val="11"/>
  </w:num>
  <w:num w:numId="33">
    <w:abstractNumId w:val="18"/>
  </w:num>
  <w:num w:numId="34">
    <w:abstractNumId w:val="4"/>
  </w:num>
  <w:num w:numId="35">
    <w:abstractNumId w:val="31"/>
  </w:num>
  <w:num w:numId="36">
    <w:abstractNumId w:val="24"/>
  </w:num>
  <w:num w:numId="37">
    <w:abstractNumId w:val="3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0"/>
  <w:hyphenationZone w:val="425"/>
  <w:characterSpacingControl w:val="doNotCompress"/>
  <w:hdrShapeDefaults>
    <o:shapedefaults v:ext="edit" spidmax="6145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B7CEF"/>
    <w:rsid w:val="000006F0"/>
    <w:rsid w:val="000358C2"/>
    <w:rsid w:val="000421A4"/>
    <w:rsid w:val="00042EB9"/>
    <w:rsid w:val="000444C4"/>
    <w:rsid w:val="00054902"/>
    <w:rsid w:val="00055D22"/>
    <w:rsid w:val="00064702"/>
    <w:rsid w:val="00065056"/>
    <w:rsid w:val="00080597"/>
    <w:rsid w:val="000A0B60"/>
    <w:rsid w:val="000A1114"/>
    <w:rsid w:val="000A6198"/>
    <w:rsid w:val="000B778A"/>
    <w:rsid w:val="000B7CCD"/>
    <w:rsid w:val="000C5541"/>
    <w:rsid w:val="000E51B5"/>
    <w:rsid w:val="000F3130"/>
    <w:rsid w:val="00130BBE"/>
    <w:rsid w:val="00136D6C"/>
    <w:rsid w:val="00137980"/>
    <w:rsid w:val="001437C6"/>
    <w:rsid w:val="00144798"/>
    <w:rsid w:val="00164C63"/>
    <w:rsid w:val="001B0CEA"/>
    <w:rsid w:val="001C0F88"/>
    <w:rsid w:val="001C1630"/>
    <w:rsid w:val="001C5B62"/>
    <w:rsid w:val="001D50B1"/>
    <w:rsid w:val="0021392A"/>
    <w:rsid w:val="002202D6"/>
    <w:rsid w:val="00231F6B"/>
    <w:rsid w:val="00260AAC"/>
    <w:rsid w:val="00260BAA"/>
    <w:rsid w:val="00275F5D"/>
    <w:rsid w:val="00281437"/>
    <w:rsid w:val="00292D65"/>
    <w:rsid w:val="002B5D5F"/>
    <w:rsid w:val="002C2A8D"/>
    <w:rsid w:val="002D35DE"/>
    <w:rsid w:val="002D7A15"/>
    <w:rsid w:val="002E05CD"/>
    <w:rsid w:val="002E2066"/>
    <w:rsid w:val="00300F7B"/>
    <w:rsid w:val="00326A09"/>
    <w:rsid w:val="003311D8"/>
    <w:rsid w:val="003800F4"/>
    <w:rsid w:val="003811C0"/>
    <w:rsid w:val="00394201"/>
    <w:rsid w:val="003B29B8"/>
    <w:rsid w:val="003B3085"/>
    <w:rsid w:val="003B572F"/>
    <w:rsid w:val="003B7225"/>
    <w:rsid w:val="003C0A53"/>
    <w:rsid w:val="003D1282"/>
    <w:rsid w:val="003D29EB"/>
    <w:rsid w:val="003F29E6"/>
    <w:rsid w:val="0041223E"/>
    <w:rsid w:val="00424B0A"/>
    <w:rsid w:val="0042791A"/>
    <w:rsid w:val="0043788F"/>
    <w:rsid w:val="00441F5F"/>
    <w:rsid w:val="00453B5A"/>
    <w:rsid w:val="00463973"/>
    <w:rsid w:val="00471929"/>
    <w:rsid w:val="00480FE7"/>
    <w:rsid w:val="0048374E"/>
    <w:rsid w:val="004A46F8"/>
    <w:rsid w:val="004A649F"/>
    <w:rsid w:val="004B0EF2"/>
    <w:rsid w:val="004B7CEF"/>
    <w:rsid w:val="004C45DF"/>
    <w:rsid w:val="004D10A7"/>
    <w:rsid w:val="004D6E8B"/>
    <w:rsid w:val="004E5B6B"/>
    <w:rsid w:val="004F465C"/>
    <w:rsid w:val="00506BCE"/>
    <w:rsid w:val="00506FAE"/>
    <w:rsid w:val="00530A40"/>
    <w:rsid w:val="0053220E"/>
    <w:rsid w:val="005341A4"/>
    <w:rsid w:val="00564DB9"/>
    <w:rsid w:val="0057259C"/>
    <w:rsid w:val="0058724A"/>
    <w:rsid w:val="005A6549"/>
    <w:rsid w:val="005C613B"/>
    <w:rsid w:val="005C6BD2"/>
    <w:rsid w:val="005E7E5C"/>
    <w:rsid w:val="005F222A"/>
    <w:rsid w:val="0060118A"/>
    <w:rsid w:val="00616852"/>
    <w:rsid w:val="0061737E"/>
    <w:rsid w:val="00617F32"/>
    <w:rsid w:val="0065538E"/>
    <w:rsid w:val="00676585"/>
    <w:rsid w:val="00691F86"/>
    <w:rsid w:val="006920CD"/>
    <w:rsid w:val="006A2616"/>
    <w:rsid w:val="006A3779"/>
    <w:rsid w:val="006B2AB2"/>
    <w:rsid w:val="006B2C38"/>
    <w:rsid w:val="006B3A27"/>
    <w:rsid w:val="006C3ABF"/>
    <w:rsid w:val="006D129F"/>
    <w:rsid w:val="006F66C2"/>
    <w:rsid w:val="0070405C"/>
    <w:rsid w:val="00743092"/>
    <w:rsid w:val="007539D3"/>
    <w:rsid w:val="00760E6D"/>
    <w:rsid w:val="007A5E2F"/>
    <w:rsid w:val="007A5F28"/>
    <w:rsid w:val="007D0686"/>
    <w:rsid w:val="007D39F6"/>
    <w:rsid w:val="007E17E2"/>
    <w:rsid w:val="007E5E8C"/>
    <w:rsid w:val="007F53FD"/>
    <w:rsid w:val="00802090"/>
    <w:rsid w:val="00804BBD"/>
    <w:rsid w:val="008073AC"/>
    <w:rsid w:val="00827523"/>
    <w:rsid w:val="00835A40"/>
    <w:rsid w:val="00845ABB"/>
    <w:rsid w:val="008957A3"/>
    <w:rsid w:val="008B5C71"/>
    <w:rsid w:val="008D4DC7"/>
    <w:rsid w:val="008E0CF2"/>
    <w:rsid w:val="008E2D0F"/>
    <w:rsid w:val="008E50A7"/>
    <w:rsid w:val="008E6DA2"/>
    <w:rsid w:val="00911FB7"/>
    <w:rsid w:val="009244C0"/>
    <w:rsid w:val="009531B4"/>
    <w:rsid w:val="00972A33"/>
    <w:rsid w:val="00976E6B"/>
    <w:rsid w:val="009A38C6"/>
    <w:rsid w:val="009A653E"/>
    <w:rsid w:val="009E7E64"/>
    <w:rsid w:val="009F07CC"/>
    <w:rsid w:val="009F087F"/>
    <w:rsid w:val="00A027F0"/>
    <w:rsid w:val="00A05356"/>
    <w:rsid w:val="00A0635F"/>
    <w:rsid w:val="00A230E2"/>
    <w:rsid w:val="00A5255A"/>
    <w:rsid w:val="00A6335F"/>
    <w:rsid w:val="00A70A24"/>
    <w:rsid w:val="00A74498"/>
    <w:rsid w:val="00A74B22"/>
    <w:rsid w:val="00A91D47"/>
    <w:rsid w:val="00A945B8"/>
    <w:rsid w:val="00AA3A32"/>
    <w:rsid w:val="00AB76E7"/>
    <w:rsid w:val="00AC5E98"/>
    <w:rsid w:val="00AC7C0C"/>
    <w:rsid w:val="00AD12C5"/>
    <w:rsid w:val="00AE2DCB"/>
    <w:rsid w:val="00AF67E0"/>
    <w:rsid w:val="00B37561"/>
    <w:rsid w:val="00B45434"/>
    <w:rsid w:val="00B5737B"/>
    <w:rsid w:val="00B65C43"/>
    <w:rsid w:val="00B77987"/>
    <w:rsid w:val="00B81D18"/>
    <w:rsid w:val="00BA0237"/>
    <w:rsid w:val="00BA14F5"/>
    <w:rsid w:val="00BA2682"/>
    <w:rsid w:val="00BB2FDA"/>
    <w:rsid w:val="00BB3A58"/>
    <w:rsid w:val="00BE5740"/>
    <w:rsid w:val="00C508E2"/>
    <w:rsid w:val="00C509CD"/>
    <w:rsid w:val="00C56F41"/>
    <w:rsid w:val="00C6306B"/>
    <w:rsid w:val="00C665FC"/>
    <w:rsid w:val="00C66E08"/>
    <w:rsid w:val="00C678F4"/>
    <w:rsid w:val="00C733A5"/>
    <w:rsid w:val="00C8588F"/>
    <w:rsid w:val="00C955F8"/>
    <w:rsid w:val="00CB4C3C"/>
    <w:rsid w:val="00CB5181"/>
    <w:rsid w:val="00CB51D6"/>
    <w:rsid w:val="00CB6FD3"/>
    <w:rsid w:val="00CE1BED"/>
    <w:rsid w:val="00CE5B2E"/>
    <w:rsid w:val="00D21606"/>
    <w:rsid w:val="00D22DD2"/>
    <w:rsid w:val="00D34E49"/>
    <w:rsid w:val="00D41978"/>
    <w:rsid w:val="00D45DD6"/>
    <w:rsid w:val="00D52382"/>
    <w:rsid w:val="00D52B51"/>
    <w:rsid w:val="00D644E1"/>
    <w:rsid w:val="00D85215"/>
    <w:rsid w:val="00D93364"/>
    <w:rsid w:val="00D960D1"/>
    <w:rsid w:val="00DB67D8"/>
    <w:rsid w:val="00DC1B55"/>
    <w:rsid w:val="00DC2CCA"/>
    <w:rsid w:val="00DC3B61"/>
    <w:rsid w:val="00DD5EE2"/>
    <w:rsid w:val="00E02A15"/>
    <w:rsid w:val="00E06B9F"/>
    <w:rsid w:val="00E317CD"/>
    <w:rsid w:val="00E44BF2"/>
    <w:rsid w:val="00E639D4"/>
    <w:rsid w:val="00E721C2"/>
    <w:rsid w:val="00E97B40"/>
    <w:rsid w:val="00EC0EDB"/>
    <w:rsid w:val="00EC1FEB"/>
    <w:rsid w:val="00ED0384"/>
    <w:rsid w:val="00EE096C"/>
    <w:rsid w:val="00EE60E6"/>
    <w:rsid w:val="00F103C3"/>
    <w:rsid w:val="00F119FD"/>
    <w:rsid w:val="00F21BBB"/>
    <w:rsid w:val="00F25397"/>
    <w:rsid w:val="00F37336"/>
    <w:rsid w:val="00F6721B"/>
    <w:rsid w:val="00F86AF0"/>
    <w:rsid w:val="00F905C1"/>
    <w:rsid w:val="00F959A3"/>
    <w:rsid w:val="00FB5526"/>
    <w:rsid w:val="00FC29B4"/>
    <w:rsid w:val="00FF1AF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5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Calibri" w:hAnsi="Calibri" w:cs="Times New Roman"/>
        <w:lang w:val="fr-FR" w:eastAsia="fr-FR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iPriority="0"/>
    <w:lsdException w:name="caption" w:uiPriority="35" w:qFormat="1"/>
    <w:lsdException w:name="footnote reference" w:uiPriority="0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EC0EDB"/>
    <w:pPr>
      <w:suppressAutoHyphens/>
    </w:pPr>
    <w:rPr>
      <w:rFonts w:ascii="Times New Roman" w:eastAsia="Times New Roman" w:hAnsi="Times New Roman"/>
      <w:sz w:val="24"/>
      <w:szCs w:val="24"/>
      <w:lang w:eastAsia="ar-SA"/>
    </w:rPr>
  </w:style>
  <w:style w:type="paragraph" w:styleId="Titre1">
    <w:name w:val="heading 1"/>
    <w:basedOn w:val="Normal"/>
    <w:next w:val="Normal"/>
    <w:link w:val="Titre1Car"/>
    <w:uiPriority w:val="9"/>
    <w:qFormat/>
    <w:rsid w:val="007A5F28"/>
    <w:pPr>
      <w:keepNext/>
      <w:keepLines/>
      <w:spacing w:before="480"/>
      <w:outlineLvl w:val="0"/>
    </w:pPr>
    <w:rPr>
      <w:rFonts w:ascii="Cambria" w:hAnsi="Cambria"/>
      <w:b/>
      <w:bCs/>
      <w:color w:val="365F91"/>
      <w:sz w:val="28"/>
      <w:szCs w:val="28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Textedebulles">
    <w:name w:val="Balloon Text"/>
    <w:basedOn w:val="Normal"/>
    <w:link w:val="TextedebullesCar"/>
    <w:uiPriority w:val="99"/>
    <w:semiHidden/>
    <w:unhideWhenUsed/>
    <w:rsid w:val="004B7CEF"/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4B7CEF"/>
    <w:rPr>
      <w:rFonts w:ascii="Tahoma" w:eastAsia="Times New Roman" w:hAnsi="Tahoma" w:cs="Tahoma"/>
      <w:sz w:val="16"/>
      <w:szCs w:val="16"/>
      <w:lang w:eastAsia="ar-SA"/>
    </w:rPr>
  </w:style>
  <w:style w:type="paragraph" w:styleId="En-tte">
    <w:name w:val="header"/>
    <w:basedOn w:val="Normal"/>
    <w:link w:val="En-tteCar"/>
    <w:unhideWhenUsed/>
    <w:rsid w:val="00EE096C"/>
    <w:pPr>
      <w:tabs>
        <w:tab w:val="center" w:pos="4536"/>
        <w:tab w:val="right" w:pos="9072"/>
      </w:tabs>
    </w:pPr>
  </w:style>
  <w:style w:type="character" w:customStyle="1" w:styleId="En-tteCar">
    <w:name w:val="En-tête Car"/>
    <w:basedOn w:val="Policepardfaut"/>
    <w:link w:val="En-tte"/>
    <w:uiPriority w:val="99"/>
    <w:rsid w:val="00EE096C"/>
    <w:rPr>
      <w:rFonts w:ascii="Times New Roman" w:eastAsia="Times New Roman" w:hAnsi="Times New Roman" w:cs="Times New Roman"/>
      <w:sz w:val="24"/>
      <w:szCs w:val="24"/>
      <w:lang w:eastAsia="ar-SA"/>
    </w:rPr>
  </w:style>
  <w:style w:type="paragraph" w:styleId="Pieddepage">
    <w:name w:val="footer"/>
    <w:basedOn w:val="Normal"/>
    <w:link w:val="PieddepageCar"/>
    <w:uiPriority w:val="99"/>
    <w:unhideWhenUsed/>
    <w:rsid w:val="00EE096C"/>
    <w:pPr>
      <w:tabs>
        <w:tab w:val="center" w:pos="4536"/>
        <w:tab w:val="right" w:pos="9072"/>
      </w:tabs>
    </w:pPr>
  </w:style>
  <w:style w:type="character" w:customStyle="1" w:styleId="PieddepageCar">
    <w:name w:val="Pied de page Car"/>
    <w:basedOn w:val="Policepardfaut"/>
    <w:link w:val="Pieddepage"/>
    <w:uiPriority w:val="99"/>
    <w:rsid w:val="00EE096C"/>
    <w:rPr>
      <w:rFonts w:ascii="Times New Roman" w:eastAsia="Times New Roman" w:hAnsi="Times New Roman" w:cs="Times New Roman"/>
      <w:sz w:val="24"/>
      <w:szCs w:val="24"/>
      <w:lang w:eastAsia="ar-SA"/>
    </w:rPr>
  </w:style>
  <w:style w:type="table" w:styleId="Grilledutableau">
    <w:name w:val="Table Grid"/>
    <w:basedOn w:val="TableauNormal"/>
    <w:uiPriority w:val="59"/>
    <w:rsid w:val="008D4DC7"/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character" w:customStyle="1" w:styleId="Caractresdenotedebasdepage">
    <w:name w:val="Caractères de note de bas de page"/>
    <w:rsid w:val="007A5F28"/>
    <w:rPr>
      <w:vertAlign w:val="superscript"/>
    </w:rPr>
  </w:style>
  <w:style w:type="character" w:styleId="Appelnotedebasdep">
    <w:name w:val="footnote reference"/>
    <w:rsid w:val="007A5F28"/>
    <w:rPr>
      <w:vertAlign w:val="superscript"/>
    </w:rPr>
  </w:style>
  <w:style w:type="paragraph" w:customStyle="1" w:styleId="En-tetedepage">
    <w:name w:val="En-tete de page"/>
    <w:basedOn w:val="Normal"/>
    <w:rsid w:val="007A5F28"/>
    <w:pPr>
      <w:tabs>
        <w:tab w:val="center" w:pos="4536"/>
        <w:tab w:val="right" w:pos="9072"/>
      </w:tabs>
      <w:spacing w:before="60" w:after="240"/>
      <w:jc w:val="center"/>
    </w:pPr>
    <w:rPr>
      <w:rFonts w:ascii="Arial" w:hAnsi="Arial" w:cs="Arial"/>
      <w:b/>
      <w:color w:val="3229A7"/>
      <w:sz w:val="32"/>
      <w:szCs w:val="20"/>
      <w:lang w:eastAsia="zh-CN"/>
    </w:rPr>
  </w:style>
  <w:style w:type="paragraph" w:customStyle="1" w:styleId="Titre1numrot">
    <w:name w:val="Titre 1 numéroté"/>
    <w:basedOn w:val="Titre1"/>
    <w:rsid w:val="007A5F28"/>
    <w:pPr>
      <w:keepLines w:val="0"/>
      <w:pBdr>
        <w:bottom w:val="single" w:sz="12" w:space="1" w:color="0000FF"/>
      </w:pBdr>
      <w:tabs>
        <w:tab w:val="num" w:pos="720"/>
      </w:tabs>
      <w:spacing w:before="60" w:after="240"/>
      <w:ind w:left="720" w:hanging="720"/>
    </w:pPr>
    <w:rPr>
      <w:rFonts w:ascii="Arial" w:hAnsi="Arial" w:cs="Arial"/>
      <w:bCs w:val="0"/>
      <w:color w:val="8453C6"/>
      <w:spacing w:val="2"/>
      <w:lang w:eastAsia="zh-CN"/>
    </w:rPr>
  </w:style>
  <w:style w:type="character" w:customStyle="1" w:styleId="Titre1Car">
    <w:name w:val="Titre 1 Car"/>
    <w:basedOn w:val="Policepardfaut"/>
    <w:link w:val="Titre1"/>
    <w:uiPriority w:val="9"/>
    <w:rsid w:val="007A5F28"/>
    <w:rPr>
      <w:rFonts w:ascii="Cambria" w:eastAsia="Times New Roman" w:hAnsi="Cambria" w:cs="Times New Roman"/>
      <w:b/>
      <w:bCs/>
      <w:color w:val="365F91"/>
      <w:sz w:val="28"/>
      <w:szCs w:val="28"/>
      <w:lang w:eastAsia="ar-SA"/>
    </w:rPr>
  </w:style>
  <w:style w:type="paragraph" w:styleId="Paragraphedeliste">
    <w:name w:val="List Paragraph"/>
    <w:basedOn w:val="Normal"/>
    <w:uiPriority w:val="34"/>
    <w:qFormat/>
    <w:rsid w:val="008957A3"/>
    <w:pPr>
      <w:ind w:left="720"/>
      <w:contextualSpacing/>
    </w:pPr>
  </w:style>
  <w:style w:type="paragraph" w:customStyle="1" w:styleId="Contenuducadre">
    <w:name w:val="Contenu du cadre"/>
    <w:basedOn w:val="Normal"/>
    <w:uiPriority w:val="99"/>
    <w:rsid w:val="004A649F"/>
    <w:pPr>
      <w:suppressAutoHyphens w:val="0"/>
      <w:autoSpaceDE w:val="0"/>
      <w:autoSpaceDN w:val="0"/>
      <w:adjustRightInd w:val="0"/>
      <w:spacing w:after="120" w:line="276" w:lineRule="auto"/>
    </w:pPr>
    <w:rPr>
      <w:rFonts w:ascii="Calibri" w:eastAsia="Calibri" w:hAnsi="Calibri"/>
      <w:sz w:val="22"/>
      <w:szCs w:val="22"/>
      <w:lang w:eastAsia="en-US"/>
    </w:rPr>
  </w:style>
  <w:style w:type="paragraph" w:styleId="Corpsdetexte">
    <w:name w:val="Body Text"/>
    <w:basedOn w:val="Normal"/>
    <w:link w:val="CorpsdetexteCar"/>
    <w:uiPriority w:val="99"/>
    <w:semiHidden/>
    <w:unhideWhenUsed/>
    <w:rsid w:val="004A649F"/>
    <w:pPr>
      <w:spacing w:after="120"/>
    </w:pPr>
  </w:style>
  <w:style w:type="character" w:customStyle="1" w:styleId="CorpsdetexteCar">
    <w:name w:val="Corps de texte Car"/>
    <w:basedOn w:val="Policepardfaut"/>
    <w:link w:val="Corpsdetexte"/>
    <w:uiPriority w:val="99"/>
    <w:semiHidden/>
    <w:rsid w:val="004A649F"/>
    <w:rPr>
      <w:rFonts w:ascii="Times New Roman" w:eastAsia="Times New Roman" w:hAnsi="Times New Roman" w:cs="Times New Roman"/>
      <w:sz w:val="24"/>
      <w:szCs w:val="24"/>
      <w:lang w:eastAsia="ar-SA"/>
    </w:rPr>
  </w:style>
  <w:style w:type="character" w:styleId="Textedelespacerserv">
    <w:name w:val="Placeholder Text"/>
    <w:basedOn w:val="Policepardfaut"/>
    <w:uiPriority w:val="99"/>
    <w:semiHidden/>
    <w:rsid w:val="008073AC"/>
    <w:rPr>
      <w:color w:val="808080"/>
    </w:rPr>
  </w:style>
  <w:style w:type="character" w:customStyle="1" w:styleId="apple-converted-space">
    <w:name w:val="apple-converted-space"/>
    <w:rsid w:val="0043788F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libri" w:eastAsia="Calibri" w:hAnsi="Calibri" w:cs="Times New Roman"/>
        <w:lang w:val="fr-FR" w:eastAsia="fr-FR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iPriority="0"/>
    <w:lsdException w:name="caption" w:uiPriority="35" w:qFormat="1"/>
    <w:lsdException w:name="footnote reference" w:uiPriority="0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EC0EDB"/>
    <w:pPr>
      <w:suppressAutoHyphens/>
    </w:pPr>
    <w:rPr>
      <w:rFonts w:ascii="Times New Roman" w:eastAsia="Times New Roman" w:hAnsi="Times New Roman"/>
      <w:sz w:val="24"/>
      <w:szCs w:val="24"/>
      <w:lang w:eastAsia="ar-SA"/>
    </w:rPr>
  </w:style>
  <w:style w:type="paragraph" w:styleId="Titre1">
    <w:name w:val="heading 1"/>
    <w:basedOn w:val="Normal"/>
    <w:next w:val="Normal"/>
    <w:link w:val="Titre1Car"/>
    <w:uiPriority w:val="9"/>
    <w:qFormat/>
    <w:rsid w:val="007A5F28"/>
    <w:pPr>
      <w:keepNext/>
      <w:keepLines/>
      <w:spacing w:before="480"/>
      <w:outlineLvl w:val="0"/>
    </w:pPr>
    <w:rPr>
      <w:rFonts w:ascii="Cambria" w:hAnsi="Cambria"/>
      <w:b/>
      <w:bCs/>
      <w:color w:val="365F91"/>
      <w:sz w:val="28"/>
      <w:szCs w:val="28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Textedebulles">
    <w:name w:val="Balloon Text"/>
    <w:basedOn w:val="Normal"/>
    <w:link w:val="TextedebullesCar"/>
    <w:uiPriority w:val="99"/>
    <w:semiHidden/>
    <w:unhideWhenUsed/>
    <w:rsid w:val="004B7CEF"/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4B7CEF"/>
    <w:rPr>
      <w:rFonts w:ascii="Tahoma" w:eastAsia="Times New Roman" w:hAnsi="Tahoma" w:cs="Tahoma"/>
      <w:sz w:val="16"/>
      <w:szCs w:val="16"/>
      <w:lang w:eastAsia="ar-SA"/>
    </w:rPr>
  </w:style>
  <w:style w:type="paragraph" w:styleId="En-tte">
    <w:name w:val="header"/>
    <w:basedOn w:val="Normal"/>
    <w:link w:val="En-tteCar"/>
    <w:unhideWhenUsed/>
    <w:rsid w:val="00EE096C"/>
    <w:pPr>
      <w:tabs>
        <w:tab w:val="center" w:pos="4536"/>
        <w:tab w:val="right" w:pos="9072"/>
      </w:tabs>
    </w:pPr>
  </w:style>
  <w:style w:type="character" w:customStyle="1" w:styleId="En-tteCar">
    <w:name w:val="En-tête Car"/>
    <w:basedOn w:val="Policepardfaut"/>
    <w:link w:val="En-tte"/>
    <w:uiPriority w:val="99"/>
    <w:rsid w:val="00EE096C"/>
    <w:rPr>
      <w:rFonts w:ascii="Times New Roman" w:eastAsia="Times New Roman" w:hAnsi="Times New Roman" w:cs="Times New Roman"/>
      <w:sz w:val="24"/>
      <w:szCs w:val="24"/>
      <w:lang w:eastAsia="ar-SA"/>
    </w:rPr>
  </w:style>
  <w:style w:type="paragraph" w:styleId="Pieddepage">
    <w:name w:val="footer"/>
    <w:basedOn w:val="Normal"/>
    <w:link w:val="PieddepageCar"/>
    <w:uiPriority w:val="99"/>
    <w:unhideWhenUsed/>
    <w:rsid w:val="00EE096C"/>
    <w:pPr>
      <w:tabs>
        <w:tab w:val="center" w:pos="4536"/>
        <w:tab w:val="right" w:pos="9072"/>
      </w:tabs>
    </w:pPr>
  </w:style>
  <w:style w:type="character" w:customStyle="1" w:styleId="PieddepageCar">
    <w:name w:val="Pied de page Car"/>
    <w:basedOn w:val="Policepardfaut"/>
    <w:link w:val="Pieddepage"/>
    <w:uiPriority w:val="99"/>
    <w:rsid w:val="00EE096C"/>
    <w:rPr>
      <w:rFonts w:ascii="Times New Roman" w:eastAsia="Times New Roman" w:hAnsi="Times New Roman" w:cs="Times New Roman"/>
      <w:sz w:val="24"/>
      <w:szCs w:val="24"/>
      <w:lang w:eastAsia="ar-SA"/>
    </w:rPr>
  </w:style>
  <w:style w:type="table" w:styleId="Grilledutableau">
    <w:name w:val="Table Grid"/>
    <w:basedOn w:val="TableauNormal"/>
    <w:uiPriority w:val="59"/>
    <w:rsid w:val="008D4DC7"/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character" w:customStyle="1" w:styleId="Caractresdenotedebasdepage">
    <w:name w:val="Caractères de note de bas de page"/>
    <w:rsid w:val="007A5F28"/>
    <w:rPr>
      <w:vertAlign w:val="superscript"/>
    </w:rPr>
  </w:style>
  <w:style w:type="character" w:styleId="Appelnotedebasdep">
    <w:name w:val="footnote reference"/>
    <w:rsid w:val="007A5F28"/>
    <w:rPr>
      <w:vertAlign w:val="superscript"/>
    </w:rPr>
  </w:style>
  <w:style w:type="paragraph" w:customStyle="1" w:styleId="En-tetedepage">
    <w:name w:val="En-tete de page"/>
    <w:basedOn w:val="Normal"/>
    <w:rsid w:val="007A5F28"/>
    <w:pPr>
      <w:tabs>
        <w:tab w:val="center" w:pos="4536"/>
        <w:tab w:val="right" w:pos="9072"/>
      </w:tabs>
      <w:spacing w:before="60" w:after="240"/>
      <w:jc w:val="center"/>
    </w:pPr>
    <w:rPr>
      <w:rFonts w:ascii="Arial" w:hAnsi="Arial" w:cs="Arial"/>
      <w:b/>
      <w:color w:val="3229A7"/>
      <w:sz w:val="32"/>
      <w:szCs w:val="20"/>
      <w:lang w:eastAsia="zh-CN"/>
    </w:rPr>
  </w:style>
  <w:style w:type="paragraph" w:customStyle="1" w:styleId="Titre1numrot">
    <w:name w:val="Titre 1 numéroté"/>
    <w:basedOn w:val="Titre1"/>
    <w:rsid w:val="007A5F28"/>
    <w:pPr>
      <w:keepLines w:val="0"/>
      <w:pBdr>
        <w:bottom w:val="single" w:sz="12" w:space="1" w:color="0000FF"/>
      </w:pBdr>
      <w:tabs>
        <w:tab w:val="num" w:pos="720"/>
      </w:tabs>
      <w:spacing w:before="60" w:after="240"/>
      <w:ind w:left="720" w:hanging="720"/>
    </w:pPr>
    <w:rPr>
      <w:rFonts w:ascii="Arial" w:hAnsi="Arial" w:cs="Arial"/>
      <w:bCs w:val="0"/>
      <w:color w:val="8453C6"/>
      <w:spacing w:val="2"/>
      <w:lang w:eastAsia="zh-CN"/>
    </w:rPr>
  </w:style>
  <w:style w:type="character" w:customStyle="1" w:styleId="Titre1Car">
    <w:name w:val="Titre 1 Car"/>
    <w:basedOn w:val="Policepardfaut"/>
    <w:link w:val="Titre1"/>
    <w:uiPriority w:val="9"/>
    <w:rsid w:val="007A5F28"/>
    <w:rPr>
      <w:rFonts w:ascii="Cambria" w:eastAsia="Times New Roman" w:hAnsi="Cambria" w:cs="Times New Roman"/>
      <w:b/>
      <w:bCs/>
      <w:color w:val="365F91"/>
      <w:sz w:val="28"/>
      <w:szCs w:val="28"/>
      <w:lang w:eastAsia="ar-SA"/>
    </w:rPr>
  </w:style>
  <w:style w:type="paragraph" w:styleId="Paragraphedeliste">
    <w:name w:val="List Paragraph"/>
    <w:basedOn w:val="Normal"/>
    <w:uiPriority w:val="34"/>
    <w:qFormat/>
    <w:rsid w:val="008957A3"/>
    <w:pPr>
      <w:ind w:left="720"/>
      <w:contextualSpacing/>
    </w:pPr>
  </w:style>
  <w:style w:type="paragraph" w:customStyle="1" w:styleId="Contenuducadre">
    <w:name w:val="Contenu du cadre"/>
    <w:basedOn w:val="Normal"/>
    <w:uiPriority w:val="99"/>
    <w:rsid w:val="004A649F"/>
    <w:pPr>
      <w:suppressAutoHyphens w:val="0"/>
      <w:autoSpaceDE w:val="0"/>
      <w:autoSpaceDN w:val="0"/>
      <w:adjustRightInd w:val="0"/>
      <w:spacing w:after="120" w:line="276" w:lineRule="auto"/>
    </w:pPr>
    <w:rPr>
      <w:rFonts w:ascii="Calibri" w:eastAsia="Calibri" w:hAnsi="Calibri"/>
      <w:sz w:val="22"/>
      <w:szCs w:val="22"/>
      <w:lang w:eastAsia="en-US"/>
    </w:rPr>
  </w:style>
  <w:style w:type="paragraph" w:styleId="Corpsdetexte">
    <w:name w:val="Body Text"/>
    <w:basedOn w:val="Normal"/>
    <w:link w:val="CorpsdetexteCar"/>
    <w:uiPriority w:val="99"/>
    <w:semiHidden/>
    <w:unhideWhenUsed/>
    <w:rsid w:val="004A649F"/>
    <w:pPr>
      <w:spacing w:after="120"/>
    </w:pPr>
  </w:style>
  <w:style w:type="character" w:customStyle="1" w:styleId="CorpsdetexteCar">
    <w:name w:val="Corps de texte Car"/>
    <w:basedOn w:val="Policepardfaut"/>
    <w:link w:val="Corpsdetexte"/>
    <w:uiPriority w:val="99"/>
    <w:semiHidden/>
    <w:rsid w:val="004A649F"/>
    <w:rPr>
      <w:rFonts w:ascii="Times New Roman" w:eastAsia="Times New Roman" w:hAnsi="Times New Roman" w:cs="Times New Roman"/>
      <w:sz w:val="24"/>
      <w:szCs w:val="24"/>
      <w:lang w:eastAsia="ar-SA"/>
    </w:rPr>
  </w:style>
  <w:style w:type="character" w:styleId="Textedelespacerserv">
    <w:name w:val="Placeholder Text"/>
    <w:basedOn w:val="Policepardfaut"/>
    <w:uiPriority w:val="99"/>
    <w:semiHidden/>
    <w:rsid w:val="008073AC"/>
    <w:rPr>
      <w:color w:val="808080"/>
    </w:rPr>
  </w:style>
  <w:style w:type="character" w:customStyle="1" w:styleId="apple-converted-space">
    <w:name w:val="apple-converted-space"/>
    <w:rsid w:val="0043788F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png"/><Relationship Id="rId18" Type="http://schemas.openxmlformats.org/officeDocument/2006/relationships/image" Target="media/image8.png"/><Relationship Id="rId26" Type="http://schemas.openxmlformats.org/officeDocument/2006/relationships/image" Target="media/image13.png"/><Relationship Id="rId39" Type="http://schemas.openxmlformats.org/officeDocument/2006/relationships/image" Target="media/image23.png"/><Relationship Id="rId21" Type="http://schemas.openxmlformats.org/officeDocument/2006/relationships/image" Target="media/image11.jpeg"/><Relationship Id="rId34" Type="http://schemas.openxmlformats.org/officeDocument/2006/relationships/image" Target="media/image18.png"/><Relationship Id="rId42" Type="http://schemas.openxmlformats.org/officeDocument/2006/relationships/image" Target="media/image25.png"/><Relationship Id="rId47" Type="http://schemas.openxmlformats.org/officeDocument/2006/relationships/image" Target="media/image32.png"/><Relationship Id="rId50" Type="http://schemas.openxmlformats.org/officeDocument/2006/relationships/image" Target="media/image39.png"/><Relationship Id="rId55" Type="http://schemas.openxmlformats.org/officeDocument/2006/relationships/image" Target="media/image38.png"/><Relationship Id="rId7" Type="http://schemas.openxmlformats.org/officeDocument/2006/relationships/footnotes" Target="footnotes.xml"/><Relationship Id="rId12" Type="http://schemas.openxmlformats.org/officeDocument/2006/relationships/image" Target="media/image4.png"/><Relationship Id="rId17" Type="http://schemas.openxmlformats.org/officeDocument/2006/relationships/image" Target="media/image7.png"/><Relationship Id="rId25" Type="http://schemas.openxmlformats.org/officeDocument/2006/relationships/image" Target="media/image15.jpeg"/><Relationship Id="rId33" Type="http://schemas.openxmlformats.org/officeDocument/2006/relationships/image" Target="media/image23.wmf"/><Relationship Id="rId38" Type="http://schemas.openxmlformats.org/officeDocument/2006/relationships/image" Target="media/image28.png"/><Relationship Id="rId46" Type="http://schemas.openxmlformats.org/officeDocument/2006/relationships/image" Target="media/image31.png"/><Relationship Id="rId2" Type="http://schemas.openxmlformats.org/officeDocument/2006/relationships/numbering" Target="numbering.xml"/><Relationship Id="rId16" Type="http://schemas.openxmlformats.org/officeDocument/2006/relationships/footer" Target="footer1.xml"/><Relationship Id="rId20" Type="http://schemas.openxmlformats.org/officeDocument/2006/relationships/image" Target="media/image10.wmf"/><Relationship Id="rId29" Type="http://schemas.openxmlformats.org/officeDocument/2006/relationships/image" Target="media/image15.png"/><Relationship Id="rId41" Type="http://schemas.openxmlformats.org/officeDocument/2006/relationships/oleObject" Target="embeddings/oleObject1.bin"/><Relationship Id="rId54" Type="http://schemas.openxmlformats.org/officeDocument/2006/relationships/image" Target="media/image43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png"/><Relationship Id="rId24" Type="http://schemas.openxmlformats.org/officeDocument/2006/relationships/image" Target="media/image14.jpeg"/><Relationship Id="rId32" Type="http://schemas.openxmlformats.org/officeDocument/2006/relationships/image" Target="media/image16.wmf"/><Relationship Id="rId37" Type="http://schemas.openxmlformats.org/officeDocument/2006/relationships/image" Target="media/image22.png"/><Relationship Id="rId40" Type="http://schemas.openxmlformats.org/officeDocument/2006/relationships/image" Target="media/image24.wmf"/><Relationship Id="rId45" Type="http://schemas.openxmlformats.org/officeDocument/2006/relationships/image" Target="media/image30.png"/><Relationship Id="rId53" Type="http://schemas.openxmlformats.org/officeDocument/2006/relationships/image" Target="media/image37.png"/><Relationship Id="rId58" Type="http://schemas.openxmlformats.org/officeDocument/2006/relationships/theme" Target="theme/theme1.xml"/><Relationship Id="rId5" Type="http://schemas.openxmlformats.org/officeDocument/2006/relationships/settings" Target="settings.xml"/><Relationship Id="rId15" Type="http://schemas.openxmlformats.org/officeDocument/2006/relationships/header" Target="header1.xml"/><Relationship Id="rId23" Type="http://schemas.openxmlformats.org/officeDocument/2006/relationships/image" Target="media/image13.wmf"/><Relationship Id="rId28" Type="http://schemas.openxmlformats.org/officeDocument/2006/relationships/image" Target="media/image14.png"/><Relationship Id="rId36" Type="http://schemas.openxmlformats.org/officeDocument/2006/relationships/image" Target="media/image26.png"/><Relationship Id="rId49" Type="http://schemas.openxmlformats.org/officeDocument/2006/relationships/image" Target="media/image34.png"/><Relationship Id="rId57" Type="http://schemas.openxmlformats.org/officeDocument/2006/relationships/fontTable" Target="fontTable.xml"/><Relationship Id="rId10" Type="http://schemas.openxmlformats.org/officeDocument/2006/relationships/image" Target="media/image2.png"/><Relationship Id="rId19" Type="http://schemas.openxmlformats.org/officeDocument/2006/relationships/image" Target="media/image9.png"/><Relationship Id="rId31" Type="http://schemas.openxmlformats.org/officeDocument/2006/relationships/image" Target="media/image21.png"/><Relationship Id="rId44" Type="http://schemas.openxmlformats.org/officeDocument/2006/relationships/image" Target="media/image29.png"/><Relationship Id="rId52" Type="http://schemas.openxmlformats.org/officeDocument/2006/relationships/image" Target="media/image36.png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4" Type="http://schemas.openxmlformats.org/officeDocument/2006/relationships/image" Target="media/image6.png"/><Relationship Id="rId22" Type="http://schemas.openxmlformats.org/officeDocument/2006/relationships/image" Target="media/image12.jpeg"/><Relationship Id="rId27" Type="http://schemas.openxmlformats.org/officeDocument/2006/relationships/image" Target="media/image17.png"/><Relationship Id="rId30" Type="http://schemas.openxmlformats.org/officeDocument/2006/relationships/image" Target="media/image20.png"/><Relationship Id="rId35" Type="http://schemas.openxmlformats.org/officeDocument/2006/relationships/image" Target="media/image19.png"/><Relationship Id="rId43" Type="http://schemas.openxmlformats.org/officeDocument/2006/relationships/image" Target="media/image27.png"/><Relationship Id="rId48" Type="http://schemas.openxmlformats.org/officeDocument/2006/relationships/image" Target="media/image33.png"/><Relationship Id="rId56" Type="http://schemas.openxmlformats.org/officeDocument/2006/relationships/image" Target="media/image45.png"/><Relationship Id="rId8" Type="http://schemas.openxmlformats.org/officeDocument/2006/relationships/endnotes" Target="endnotes.xml"/><Relationship Id="rId51" Type="http://schemas.openxmlformats.org/officeDocument/2006/relationships/image" Target="media/image35.png"/><Relationship Id="rId3" Type="http://schemas.openxmlformats.org/officeDocument/2006/relationships/styles" Target="styl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C2EF5A22-7CC0-4F5E-B473-5C9F05D8948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DEDED901.dotm</Template>
  <TotalTime>6</TotalTime>
  <Pages>6</Pages>
  <Words>748</Words>
  <Characters>4119</Characters>
  <Application>Microsoft Office Word</Application>
  <DocSecurity>0</DocSecurity>
  <Lines>34</Lines>
  <Paragraphs>9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4858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Mimi</dc:creator>
  <cp:lastModifiedBy>ADMIN</cp:lastModifiedBy>
  <cp:revision>4</cp:revision>
  <cp:lastPrinted>2014-04-09T16:22:00Z</cp:lastPrinted>
  <dcterms:created xsi:type="dcterms:W3CDTF">2016-04-28T07:45:00Z</dcterms:created>
  <dcterms:modified xsi:type="dcterms:W3CDTF">2016-05-26T12:53:00Z</dcterms:modified>
</cp:coreProperties>
</file>